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4C2" w:rsidRDefault="001924C2">
      <w:pPr>
        <w:spacing w:before="78"/>
        <w:ind w:right="411"/>
        <w:jc w:val="right"/>
        <w:rPr>
          <w:sz w:val="17"/>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position:absolute;left:0;text-align:left;margin-left:57.15pt;margin-top:18.9pt;width:508.75pt;height:37.5pt;z-index:251656704;visibility:visible;mso-wrap-distance-left:0;mso-wrap-distance-right:0;mso-position-horizontal-relative:page">
            <v:imagedata r:id="rId5" o:title=""/>
            <w10:wrap type="topAndBottom" anchorx="page"/>
          </v:shape>
        </w:pict>
      </w:r>
      <w:r>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97.1pt;margin-top:29.35pt;width:373.3pt;height:12.6pt;z-index:-251663872;mso-position-horizontal-relative:page" filled="f" stroked="f">
            <v:textbox inset="0,0,0,0">
              <w:txbxContent>
                <w:p w:rsidR="001924C2" w:rsidRDefault="001924C2">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w:r>
      <w:r>
        <w:rPr>
          <w:noProof/>
          <w:lang w:val="en-US" w:eastAsia="en-US"/>
        </w:rPr>
        <w:pict>
          <v:shape id="_x0000_s1028" type="#_x0000_t202" style="position:absolute;left:0;text-align:left;margin-left:65.75pt;margin-top:545.5pt;width:483.95pt;height:132.2pt;z-index:-251662848;mso-position-horizontal-relative:page;mso-position-vertical-relative:page" filled="f" stroked="f">
            <v:textbox inset="0,0,0,0">
              <w:txbxContent>
                <w:p w:rsidR="001924C2" w:rsidRDefault="001924C2">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1924C2" w:rsidRDefault="001924C2">
                  <w:pPr>
                    <w:spacing w:before="119" w:line="333" w:lineRule="auto"/>
                    <w:ind w:left="482" w:right="8205"/>
                    <w:rPr>
                      <w:b/>
                      <w:sz w:val="19"/>
                    </w:rPr>
                  </w:pPr>
                  <w:r>
                    <w:rPr>
                      <w:b/>
                      <w:sz w:val="19"/>
                    </w:rPr>
                    <w:t>Numele Prenumele</w:t>
                  </w:r>
                </w:p>
                <w:p w:rsidR="001924C2" w:rsidRDefault="001924C2">
                  <w:pPr>
                    <w:spacing w:before="83"/>
                    <w:rPr>
                      <w:b/>
                      <w:sz w:val="19"/>
                    </w:rPr>
                  </w:pPr>
                  <w:r>
                    <w:rPr>
                      <w:b/>
                      <w:sz w:val="19"/>
                    </w:rPr>
                    <w:t>Cod numeric personal</w:t>
                  </w:r>
                </w:p>
                <w:p w:rsidR="001924C2" w:rsidRDefault="001924C2">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1924C2" w:rsidRDefault="001924C2">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1924C2" w:rsidRDefault="001924C2">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1924C2" w:rsidRDefault="001924C2">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w:r>
      <w:r>
        <w:rPr>
          <w:sz w:val="17"/>
        </w:rPr>
        <w:t xml:space="preserve">Anexa nr. 1 </w:t>
      </w:r>
    </w:p>
    <w:p w:rsidR="001924C2" w:rsidRDefault="001924C2">
      <w:pPr>
        <w:pStyle w:val="Heading1"/>
        <w:ind w:right="1385"/>
        <w:rPr>
          <w:u w:val="none"/>
        </w:rPr>
      </w:pPr>
      <w:r>
        <w:t>CERERE – DECLARAŢIE PE PROPRIA</w:t>
      </w:r>
      <w:r>
        <w:rPr>
          <w:spacing w:val="55"/>
        </w:rPr>
        <w:t xml:space="preserve"> </w:t>
      </w:r>
      <w:r>
        <w:t>RĂSPUNDERE</w:t>
      </w:r>
    </w:p>
    <w:p w:rsidR="001924C2" w:rsidRDefault="001924C2">
      <w:pPr>
        <w:spacing w:before="59"/>
        <w:ind w:left="1330" w:right="1362"/>
        <w:jc w:val="center"/>
        <w:rPr>
          <w:rFonts w:ascii="Monotype Corsiva" w:hAnsi="Monotype Corsiva"/>
          <w:b/>
          <w:i/>
          <w:sz w:val="27"/>
        </w:rPr>
      </w:pPr>
      <w:r>
        <w:rPr>
          <w:rFonts w:ascii="Monotype Corsiva" w:hAnsi="Monotype Corsiva"/>
          <w:b/>
          <w:i/>
          <w:position w:val="1"/>
          <w:sz w:val="27"/>
          <w:u w:val="single"/>
        </w:rPr>
        <w:t xml:space="preserve">pentru acordarea tichetelor sociale pe suport electronic pentru sprijin educational </w:t>
      </w:r>
    </w:p>
    <w:p w:rsidR="001924C2" w:rsidRDefault="001924C2">
      <w:pPr>
        <w:pStyle w:val="Heading4"/>
        <w:spacing w:before="12"/>
        <w:ind w:right="334"/>
        <w:jc w:val="right"/>
      </w:pPr>
      <w:r>
        <w:rPr>
          <w:u w:val="single"/>
        </w:rPr>
        <w:t>Beneficiarii de ajutor social și/sau alocaţie pentru familiile cu copii vor completa doar punctele A, B, C și F</w:t>
      </w:r>
    </w:p>
    <w:p w:rsidR="001924C2" w:rsidRDefault="001924C2">
      <w:pPr>
        <w:spacing w:before="161"/>
        <w:ind w:left="1330" w:right="1383"/>
        <w:jc w:val="center"/>
        <w:rPr>
          <w:rFonts w:ascii="Monotype Corsiva" w:hAnsi="Monotype Corsiva"/>
          <w:b/>
          <w:i/>
          <w:sz w:val="34"/>
        </w:rPr>
      </w:pPr>
      <w:r>
        <w:rPr>
          <w:noProof/>
          <w:lang w:val="en-US" w:eastAsia="en-US"/>
        </w:rPr>
        <w:pict>
          <v:shape id="image2.png" o:spid="_x0000_s1029" type="#_x0000_t75" style="position:absolute;left:0;text-align:left;margin-left:56.7pt;margin-top:32.15pt;width:506.4pt;height:537.35pt;z-index:251657728;visibility:visible;mso-wrap-distance-left:0;mso-wrap-distance-right:0;mso-position-horizontal-relative:page">
            <v:imagedata r:id="rId6" o:title=""/>
            <w10:wrap type="topAndBottom" anchorx="page"/>
          </v:shape>
        </w:pict>
      </w:r>
      <w:r>
        <w:rPr>
          <w:noProof/>
          <w:lang w:val="en-US" w:eastAsia="en-US"/>
        </w:rPr>
        <w:pict>
          <v:shape id="_x0000_s1030" type="#_x0000_t202" style="position:absolute;left:0;text-align:left;margin-left:65.75pt;margin-top:36.4pt;width:483.95pt;height:373.45pt;z-index:-251664896;mso-position-horizontal-relative:page" filled="f" stroked="f">
            <v:textbox inset="0,0,0,0">
              <w:txbxContent>
                <w:p w:rsidR="001924C2" w:rsidRDefault="001924C2">
                  <w:pPr>
                    <w:tabs>
                      <w:tab w:val="left" w:pos="979"/>
                    </w:tabs>
                    <w:spacing w:line="372" w:lineRule="exact"/>
                    <w:ind w:left="404"/>
                    <w:rPr>
                      <w:rFonts w:ascii="Monotype Corsiva" w:eastAsia="Times New Roman"/>
                      <w:b/>
                      <w:i/>
                      <w:sz w:val="30"/>
                    </w:rPr>
                  </w:pPr>
                  <w:r>
                    <w:rPr>
                      <w:rFonts w:ascii="Monotype Corsiva" w:eastAsia="Times New Roman"/>
                      <w:b/>
                      <w:i/>
                      <w:position w:val="1"/>
                      <w:sz w:val="34"/>
                    </w:rPr>
                    <w:t>A.</w:t>
                  </w:r>
                  <w:r>
                    <w:rPr>
                      <w:rFonts w:ascii="Monotype Corsiva" w:eastAsia="Times New Roman"/>
                      <w:b/>
                      <w:i/>
                      <w:position w:val="1"/>
                      <w:sz w:val="34"/>
                    </w:rPr>
                    <w:tab/>
                  </w:r>
                  <w:r>
                    <w:rPr>
                      <w:rFonts w:ascii="Monotype Corsiva" w:eastAsia="Times New Roman"/>
                      <w:b/>
                      <w:i/>
                      <w:sz w:val="30"/>
                    </w:rPr>
                    <w:t>Subsemnatul</w:t>
                  </w:r>
                </w:p>
                <w:p w:rsidR="001924C2" w:rsidRDefault="001924C2">
                  <w:pPr>
                    <w:spacing w:before="71" w:line="333" w:lineRule="auto"/>
                    <w:ind w:left="482" w:right="8205"/>
                    <w:rPr>
                      <w:b/>
                      <w:sz w:val="19"/>
                    </w:rPr>
                  </w:pPr>
                  <w:r>
                    <w:rPr>
                      <w:b/>
                      <w:sz w:val="19"/>
                    </w:rPr>
                    <w:t>Numele Prenumele</w:t>
                  </w:r>
                </w:p>
                <w:p w:rsidR="001924C2" w:rsidRDefault="001924C2">
                  <w:pPr>
                    <w:spacing w:before="83"/>
                    <w:rPr>
                      <w:b/>
                      <w:sz w:val="19"/>
                    </w:rPr>
                  </w:pPr>
                  <w:r>
                    <w:rPr>
                      <w:b/>
                      <w:sz w:val="19"/>
                    </w:rPr>
                    <w:t>Cod numeric personal</w:t>
                  </w:r>
                </w:p>
                <w:p w:rsidR="001924C2" w:rsidRDefault="001924C2">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1924C2" w:rsidRDefault="001924C2">
                  <w:pPr>
                    <w:pStyle w:val="BodyText"/>
                    <w:spacing w:before="9"/>
                    <w:ind w:left="0"/>
                    <w:rPr>
                      <w:b w:val="0"/>
                    </w:rPr>
                  </w:pPr>
                </w:p>
                <w:p w:rsidR="001924C2" w:rsidRDefault="001924C2">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1924C2" w:rsidRDefault="001924C2">
                  <w:pPr>
                    <w:spacing w:line="159" w:lineRule="exact"/>
                    <w:rPr>
                      <w:b/>
                      <w:sz w:val="19"/>
                    </w:rPr>
                  </w:pPr>
                  <w:r>
                    <w:rPr>
                      <w:b/>
                      <w:sz w:val="19"/>
                    </w:rPr>
                    <w:t>Starea civilă?</w:t>
                  </w:r>
                </w:p>
                <w:p w:rsidR="001924C2" w:rsidRDefault="001924C2">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1924C2" w:rsidRDefault="001924C2">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1924C2" w:rsidRDefault="001924C2">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1924C2" w:rsidRDefault="001924C2">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1924C2" w:rsidRDefault="001924C2">
                  <w:pPr>
                    <w:pStyle w:val="BodyText"/>
                    <w:spacing w:before="8"/>
                    <w:ind w:left="0"/>
                    <w:rPr>
                      <w:b w:val="0"/>
                      <w:sz w:val="12"/>
                    </w:rPr>
                  </w:pPr>
                </w:p>
                <w:p w:rsidR="001924C2" w:rsidRDefault="001924C2">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1924C2" w:rsidRDefault="001924C2">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1924C2" w:rsidRDefault="001924C2">
                  <w:pPr>
                    <w:tabs>
                      <w:tab w:val="left" w:pos="5047"/>
                    </w:tabs>
                    <w:spacing w:before="3"/>
                    <w:rPr>
                      <w:sz w:val="19"/>
                    </w:rPr>
                  </w:pPr>
                  <w:r>
                    <w:rPr>
                      <w:sz w:val="19"/>
                    </w:rPr>
                    <w:t>Judeţ</w:t>
                  </w:r>
                  <w:r>
                    <w:rPr>
                      <w:sz w:val="19"/>
                    </w:rPr>
                    <w:tab/>
                    <w:t>Tel./Mobil</w:t>
                  </w:r>
                </w:p>
                <w:p w:rsidR="001924C2" w:rsidRDefault="001924C2">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1924C2" w:rsidRDefault="001924C2">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1924C2" w:rsidRDefault="001924C2">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1924C2" w:rsidRDefault="001924C2">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1924C2" w:rsidRDefault="001924C2">
                  <w:pPr>
                    <w:pStyle w:val="BodyText"/>
                    <w:spacing w:before="5"/>
                    <w:ind w:left="0"/>
                    <w:rPr>
                      <w:b w:val="0"/>
                      <w:sz w:val="29"/>
                    </w:rPr>
                  </w:pPr>
                </w:p>
                <w:p w:rsidR="001924C2" w:rsidRDefault="001924C2">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w:r>
      <w:r>
        <w:rPr>
          <w:rFonts w:ascii="Monotype Corsiva" w:hAnsi="Monotype Corsiva"/>
          <w:b/>
          <w:i/>
          <w:sz w:val="34"/>
          <w:u w:val="single"/>
        </w:rPr>
        <w:t>Doamnă / Domnule Primar</w:t>
      </w:r>
    </w:p>
    <w:p w:rsidR="001924C2" w:rsidRDefault="001924C2">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1924C2" w:rsidRDefault="001924C2">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1924C2" w:rsidRDefault="001924C2">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1924C2" w:rsidRDefault="001924C2">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1924C2" w:rsidRDefault="001924C2">
      <w:pPr>
        <w:spacing w:before="51"/>
        <w:ind w:left="289"/>
        <w:rPr>
          <w:sz w:val="15"/>
        </w:rPr>
      </w:pPr>
      <w:r>
        <w:rPr>
          <w:b/>
          <w:w w:val="105"/>
          <w:sz w:val="15"/>
        </w:rPr>
        <w:t xml:space="preserve">CIP </w:t>
      </w:r>
      <w:r>
        <w:rPr>
          <w:w w:val="105"/>
          <w:sz w:val="15"/>
        </w:rPr>
        <w:t>- carte de identitate provizorie</w:t>
      </w:r>
    </w:p>
    <w:p w:rsidR="001924C2" w:rsidRDefault="001924C2">
      <w:pPr>
        <w:spacing w:before="50"/>
        <w:ind w:left="289"/>
        <w:rPr>
          <w:sz w:val="15"/>
        </w:rPr>
      </w:pPr>
      <w:r>
        <w:rPr>
          <w:b/>
          <w:w w:val="105"/>
          <w:sz w:val="15"/>
        </w:rPr>
        <w:t xml:space="preserve">P </w:t>
      </w:r>
      <w:r>
        <w:rPr>
          <w:w w:val="105"/>
          <w:sz w:val="15"/>
        </w:rPr>
        <w:t>- paşaport</w:t>
      </w:r>
    </w:p>
    <w:p w:rsidR="001924C2" w:rsidRDefault="001924C2">
      <w:pPr>
        <w:rPr>
          <w:sz w:val="15"/>
        </w:rPr>
        <w:sectPr w:rsidR="001924C2">
          <w:type w:val="continuous"/>
          <w:pgSz w:w="12240" w:h="15840"/>
          <w:pgMar w:top="120" w:right="860" w:bottom="280" w:left="1020" w:header="720" w:footer="720" w:gutter="0"/>
          <w:cols w:space="720"/>
        </w:sectPr>
      </w:pPr>
    </w:p>
    <w:p w:rsidR="001924C2" w:rsidRDefault="001924C2">
      <w:pPr>
        <w:pStyle w:val="ListParagraph"/>
        <w:numPr>
          <w:ilvl w:val="0"/>
          <w:numId w:val="1"/>
        </w:numPr>
        <w:tabs>
          <w:tab w:val="left" w:pos="614"/>
        </w:tabs>
        <w:spacing w:before="67"/>
        <w:rPr>
          <w:b/>
          <w:i/>
          <w:sz w:val="33"/>
          <w:u w:val="none"/>
        </w:rPr>
      </w:pPr>
      <w:r>
        <w:rPr>
          <w:noProof/>
          <w:lang w:val="en-US" w:eastAsia="en-US"/>
        </w:rPr>
        <w:pict>
          <v:shape id="image3.png" o:spid="_x0000_s1031" type="#_x0000_t75" style="position:absolute;left:0;text-align:left;margin-left:57.6pt;margin-top:23.6pt;width:501.6pt;height:474.25pt;z-index:-251661824;visibility:visible;mso-wrap-distance-left:0;mso-wrap-distance-right:0;mso-position-horizontal-relative:page">
            <v:imagedata r:id="rId7" o:title=""/>
            <w10:wrap anchorx="page"/>
          </v:shape>
        </w:pict>
      </w:r>
      <w:r>
        <w:rPr>
          <w:b/>
          <w:i/>
          <w:spacing w:val="2"/>
          <w:w w:val="104"/>
          <w:sz w:val="26"/>
        </w:rPr>
        <w:t xml:space="preserve"> </w:t>
      </w:r>
      <w:r>
        <w:rPr>
          <w:b/>
          <w:i/>
          <w:w w:val="105"/>
          <w:sz w:val="26"/>
        </w:rPr>
        <w:t>Vă rugăm să aprobaţi acordarea stimulentului educaţional pentru copii (3 - 6</w:t>
      </w:r>
      <w:r>
        <w:rPr>
          <w:b/>
          <w:i/>
          <w:spacing w:val="6"/>
          <w:w w:val="105"/>
          <w:sz w:val="26"/>
        </w:rPr>
        <w:t xml:space="preserve"> </w:t>
      </w:r>
      <w:r>
        <w:rPr>
          <w:b/>
          <w:i/>
          <w:w w:val="105"/>
          <w:sz w:val="26"/>
        </w:rPr>
        <w:t>ani):</w:t>
      </w:r>
    </w:p>
    <w:p w:rsidR="001924C2" w:rsidRDefault="001924C2">
      <w:pPr>
        <w:pStyle w:val="BodyText"/>
        <w:spacing w:before="157" w:line="336" w:lineRule="auto"/>
        <w:ind w:left="877" w:right="7821"/>
      </w:pPr>
      <w:r>
        <w:rPr>
          <w:noProof/>
          <w:lang w:val="en-US" w:eastAsia="en-US"/>
        </w:rPr>
        <w:pict>
          <v:shape id="_x0000_s1032" type="#_x0000_t202" style="position:absolute;left:0;text-align:left;margin-left:72.8pt;margin-top:10.75pt;width:12.4pt;height:18.9pt;z-index:251659776;mso-position-horizontal-relative:page" filled="f" stroked="f">
            <v:textbox inset="0,0,0,0">
              <w:txbxContent>
                <w:p w:rsidR="001924C2" w:rsidRDefault="001924C2">
                  <w:pPr>
                    <w:spacing w:line="377" w:lineRule="exact"/>
                    <w:rPr>
                      <w:b/>
                      <w:sz w:val="18"/>
                    </w:rPr>
                  </w:pPr>
                  <w:r>
                    <w:rPr>
                      <w:b/>
                      <w:w w:val="105"/>
                      <w:sz w:val="33"/>
                    </w:rPr>
                    <w:t>1</w:t>
                  </w:r>
                  <w:r>
                    <w:rPr>
                      <w:b/>
                      <w:w w:val="105"/>
                      <w:sz w:val="18"/>
                    </w:rPr>
                    <w:t>.</w:t>
                  </w:r>
                </w:p>
              </w:txbxContent>
            </v:textbox>
            <w10:wrap anchorx="page"/>
          </v:shape>
        </w:pict>
      </w:r>
      <w:r>
        <w:rPr>
          <w:w w:val="110"/>
        </w:rPr>
        <w:t xml:space="preserve">Numele </w:t>
      </w:r>
      <w:r>
        <w:rPr>
          <w:w w:val="105"/>
        </w:rPr>
        <w:t>Prenumele</w:t>
      </w:r>
    </w:p>
    <w:p w:rsidR="001924C2" w:rsidRDefault="001924C2">
      <w:pPr>
        <w:pStyle w:val="BodyText"/>
        <w:spacing w:before="20"/>
      </w:pPr>
      <w:r>
        <w:rPr>
          <w:w w:val="110"/>
        </w:rPr>
        <w:t>Cod numeric personal</w:t>
      </w:r>
    </w:p>
    <w:p w:rsidR="001924C2" w:rsidRDefault="001924C2">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1924C2" w:rsidRDefault="001924C2">
      <w:pPr>
        <w:rPr>
          <w:sz w:val="18"/>
        </w:rPr>
        <w:sectPr w:rsidR="001924C2">
          <w:pgSz w:w="12240" w:h="15840"/>
          <w:pgMar w:top="120" w:right="860" w:bottom="280" w:left="1020" w:header="720" w:footer="720" w:gutter="0"/>
          <w:cols w:space="720"/>
        </w:sectPr>
      </w:pPr>
    </w:p>
    <w:p w:rsidR="001924C2" w:rsidRDefault="001924C2">
      <w:pPr>
        <w:pStyle w:val="BodyText"/>
        <w:spacing w:before="3"/>
        <w:ind w:left="0"/>
        <w:rPr>
          <w:b w:val="0"/>
          <w:sz w:val="16"/>
        </w:rPr>
      </w:pPr>
    </w:p>
    <w:p w:rsidR="001924C2" w:rsidRDefault="001924C2">
      <w:pPr>
        <w:pStyle w:val="BodyText"/>
        <w:spacing w:before="0" w:line="278" w:lineRule="auto"/>
      </w:pPr>
      <w:r>
        <w:rPr>
          <w:w w:val="110"/>
        </w:rPr>
        <w:t xml:space="preserve">Relaţia de rudenie cu </w:t>
      </w:r>
      <w:r>
        <w:rPr>
          <w:w w:val="105"/>
        </w:rPr>
        <w:t>persoana îndreptăţită?</w:t>
      </w:r>
    </w:p>
    <w:p w:rsidR="001924C2" w:rsidRDefault="001924C2">
      <w:pPr>
        <w:spacing w:before="160" w:line="336" w:lineRule="auto"/>
        <w:ind w:left="303" w:right="-10"/>
        <w:rPr>
          <w:sz w:val="18"/>
        </w:rPr>
      </w:pPr>
      <w:r>
        <w:br w:type="column"/>
      </w:r>
      <w:r>
        <w:rPr>
          <w:w w:val="110"/>
          <w:sz w:val="18"/>
          <w:u w:val="single"/>
        </w:rPr>
        <w:t>copil natura</w:t>
      </w:r>
      <w:r>
        <w:rPr>
          <w:w w:val="110"/>
          <w:sz w:val="18"/>
        </w:rPr>
        <w:t>l copil în tutelă</w:t>
      </w:r>
    </w:p>
    <w:p w:rsidR="001924C2" w:rsidRDefault="001924C2">
      <w:pPr>
        <w:spacing w:before="160" w:line="336" w:lineRule="auto"/>
        <w:ind w:left="303" w:right="-13"/>
        <w:rPr>
          <w:sz w:val="18"/>
        </w:rPr>
      </w:pPr>
      <w:r>
        <w:br w:type="column"/>
      </w:r>
      <w:r>
        <w:rPr>
          <w:w w:val="110"/>
          <w:sz w:val="18"/>
          <w:u w:val="single"/>
        </w:rPr>
        <w:t>copil adoptat</w:t>
      </w:r>
      <w:r>
        <w:rPr>
          <w:w w:val="110"/>
          <w:sz w:val="18"/>
        </w:rPr>
        <w:t xml:space="preserve"> copil în curatelă</w:t>
      </w:r>
    </w:p>
    <w:p w:rsidR="001924C2" w:rsidRDefault="001924C2">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1924C2" w:rsidRDefault="001924C2">
      <w:pPr>
        <w:spacing w:line="336" w:lineRule="auto"/>
        <w:rPr>
          <w:sz w:val="18"/>
        </w:rPr>
        <w:sectPr w:rsidR="001924C2">
          <w:type w:val="continuous"/>
          <w:pgSz w:w="12240" w:h="15840"/>
          <w:pgMar w:top="120" w:right="860" w:bottom="280" w:left="1020" w:header="720" w:footer="720" w:gutter="0"/>
          <w:cols w:num="4" w:space="720" w:equalWidth="0">
            <w:col w:w="2433" w:space="149"/>
            <w:col w:w="1480" w:space="528"/>
            <w:col w:w="1697" w:space="312"/>
            <w:col w:w="3761"/>
          </w:cols>
        </w:sectPr>
      </w:pPr>
    </w:p>
    <w:p w:rsidR="001924C2" w:rsidRDefault="001924C2">
      <w:pPr>
        <w:pStyle w:val="BodyText"/>
        <w:spacing w:before="152"/>
      </w:pPr>
      <w:r>
        <w:rPr>
          <w:w w:val="110"/>
        </w:rPr>
        <w:t>Copilul este înscris la grădinița ................................................................................................................</w:t>
      </w:r>
    </w:p>
    <w:p w:rsidR="001924C2" w:rsidRDefault="001924C2">
      <w:pPr>
        <w:pStyle w:val="BodyText"/>
        <w:spacing w:before="25"/>
      </w:pPr>
      <w:r>
        <w:rPr>
          <w:w w:val="105"/>
        </w:rPr>
        <w:t>pentru anul școlar ..................................................</w:t>
      </w:r>
    </w:p>
    <w:p w:rsidR="001924C2" w:rsidRDefault="001924C2">
      <w:pPr>
        <w:pStyle w:val="BodyText"/>
        <w:spacing w:before="10"/>
        <w:ind w:left="0"/>
        <w:rPr>
          <w:sz w:val="24"/>
        </w:rPr>
      </w:pPr>
    </w:p>
    <w:p w:rsidR="001924C2" w:rsidRDefault="001924C2">
      <w:pPr>
        <w:pStyle w:val="BodyText"/>
        <w:spacing w:line="336" w:lineRule="auto"/>
        <w:ind w:left="877" w:right="7821"/>
      </w:pPr>
      <w:r>
        <w:rPr>
          <w:noProof/>
          <w:lang w:val="en-US" w:eastAsia="en-US"/>
        </w:rPr>
        <w:pict>
          <v:shape id="_x0000_s1033" type="#_x0000_t202" style="position:absolute;left:0;text-align:left;margin-left:71.75pt;margin-top:2.95pt;width:14.55pt;height:18.9pt;z-index:251660800;mso-position-horizontal-relative:page" filled="f" stroked="f">
            <v:textbox inset="0,0,0,0">
              <w:txbxContent>
                <w:p w:rsidR="001924C2" w:rsidRDefault="001924C2">
                  <w:pPr>
                    <w:spacing w:line="376" w:lineRule="exact"/>
                    <w:rPr>
                      <w:b/>
                      <w:sz w:val="33"/>
                    </w:rPr>
                  </w:pPr>
                  <w:r>
                    <w:rPr>
                      <w:b/>
                      <w:w w:val="105"/>
                      <w:sz w:val="33"/>
                    </w:rPr>
                    <w:t>2.</w:t>
                  </w:r>
                </w:p>
              </w:txbxContent>
            </v:textbox>
            <w10:wrap anchorx="page"/>
          </v:shape>
        </w:pict>
      </w:r>
      <w:r>
        <w:rPr>
          <w:w w:val="110"/>
        </w:rPr>
        <w:t xml:space="preserve">Numele </w:t>
      </w:r>
      <w:r>
        <w:rPr>
          <w:w w:val="105"/>
        </w:rPr>
        <w:t>Prenumele</w:t>
      </w:r>
    </w:p>
    <w:p w:rsidR="001924C2" w:rsidRDefault="001924C2">
      <w:pPr>
        <w:pStyle w:val="BodyText"/>
        <w:spacing w:before="19"/>
      </w:pPr>
      <w:r>
        <w:rPr>
          <w:w w:val="110"/>
        </w:rPr>
        <w:t>Cod numeric personal</w:t>
      </w:r>
    </w:p>
    <w:p w:rsidR="001924C2" w:rsidRDefault="001924C2">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1924C2" w:rsidRDefault="001924C2">
      <w:pPr>
        <w:rPr>
          <w:sz w:val="18"/>
        </w:rPr>
        <w:sectPr w:rsidR="001924C2">
          <w:type w:val="continuous"/>
          <w:pgSz w:w="12240" w:h="15840"/>
          <w:pgMar w:top="120" w:right="860" w:bottom="280" w:left="1020" w:header="720" w:footer="720" w:gutter="0"/>
          <w:cols w:space="720"/>
        </w:sectPr>
      </w:pPr>
    </w:p>
    <w:p w:rsidR="001924C2" w:rsidRDefault="001924C2">
      <w:pPr>
        <w:pStyle w:val="BodyText"/>
        <w:spacing w:before="3"/>
        <w:ind w:left="0"/>
        <w:rPr>
          <w:b w:val="0"/>
          <w:sz w:val="16"/>
        </w:rPr>
      </w:pPr>
    </w:p>
    <w:p w:rsidR="001924C2" w:rsidRDefault="001924C2">
      <w:pPr>
        <w:pStyle w:val="BodyText"/>
        <w:spacing w:line="278" w:lineRule="auto"/>
      </w:pPr>
      <w:r>
        <w:rPr>
          <w:w w:val="110"/>
        </w:rPr>
        <w:t xml:space="preserve">Relaţia de rudenie cu </w:t>
      </w:r>
      <w:r>
        <w:rPr>
          <w:w w:val="105"/>
        </w:rPr>
        <w:t>persoana îndreptăţită?</w:t>
      </w:r>
    </w:p>
    <w:p w:rsidR="001924C2" w:rsidRDefault="001924C2">
      <w:pPr>
        <w:spacing w:before="160" w:line="336" w:lineRule="auto"/>
        <w:ind w:left="303" w:right="-10"/>
        <w:rPr>
          <w:sz w:val="18"/>
        </w:rPr>
      </w:pPr>
      <w:r>
        <w:br w:type="column"/>
      </w:r>
      <w:r>
        <w:rPr>
          <w:w w:val="110"/>
          <w:sz w:val="18"/>
        </w:rPr>
        <w:t>copil natural copil în tutelă</w:t>
      </w:r>
    </w:p>
    <w:p w:rsidR="001924C2" w:rsidRDefault="001924C2">
      <w:pPr>
        <w:spacing w:before="160" w:line="336" w:lineRule="auto"/>
        <w:ind w:left="303" w:right="-13"/>
        <w:rPr>
          <w:sz w:val="18"/>
        </w:rPr>
      </w:pPr>
      <w:r>
        <w:br w:type="column"/>
      </w:r>
      <w:r>
        <w:rPr>
          <w:w w:val="110"/>
          <w:sz w:val="18"/>
        </w:rPr>
        <w:t>copil adoptat copil în curatelă</w:t>
      </w:r>
    </w:p>
    <w:p w:rsidR="001924C2" w:rsidRDefault="001924C2">
      <w:pPr>
        <w:spacing w:before="160" w:line="336" w:lineRule="auto"/>
        <w:ind w:left="303" w:right="906"/>
        <w:rPr>
          <w:sz w:val="18"/>
        </w:rPr>
      </w:pPr>
      <w:r>
        <w:br w:type="column"/>
      </w:r>
      <w:r>
        <w:rPr>
          <w:w w:val="110"/>
          <w:sz w:val="18"/>
        </w:rPr>
        <w:t xml:space="preserve">copil în plasament familial </w:t>
      </w:r>
      <w:r>
        <w:rPr>
          <w:w w:val="110"/>
          <w:sz w:val="18"/>
          <w:u w:val="single"/>
        </w:rPr>
        <w:t>copil încredinţat spre adopţie</w:t>
      </w:r>
    </w:p>
    <w:p w:rsidR="001924C2" w:rsidRDefault="001924C2">
      <w:pPr>
        <w:spacing w:line="336" w:lineRule="auto"/>
        <w:rPr>
          <w:sz w:val="18"/>
        </w:rPr>
        <w:sectPr w:rsidR="001924C2">
          <w:type w:val="continuous"/>
          <w:pgSz w:w="12240" w:h="15840"/>
          <w:pgMar w:top="120" w:right="860" w:bottom="280" w:left="1020" w:header="720" w:footer="720" w:gutter="0"/>
          <w:cols w:num="4" w:space="720" w:equalWidth="0">
            <w:col w:w="2433" w:space="149"/>
            <w:col w:w="1480" w:space="528"/>
            <w:col w:w="1697" w:space="312"/>
            <w:col w:w="3761"/>
          </w:cols>
        </w:sectPr>
      </w:pPr>
    </w:p>
    <w:p w:rsidR="001924C2" w:rsidRDefault="001924C2">
      <w:pPr>
        <w:pStyle w:val="BodyText"/>
        <w:spacing w:before="153"/>
      </w:pPr>
      <w:r>
        <w:rPr>
          <w:w w:val="110"/>
        </w:rPr>
        <w:t>Copilul este înscris la grădinița ................................................................................................................</w:t>
      </w:r>
    </w:p>
    <w:p w:rsidR="001924C2" w:rsidRDefault="001924C2">
      <w:pPr>
        <w:pStyle w:val="BodyText"/>
        <w:spacing w:before="25"/>
      </w:pPr>
      <w:r>
        <w:rPr>
          <w:w w:val="105"/>
        </w:rPr>
        <w:t>pentru anul școlar ..................................................</w:t>
      </w:r>
    </w:p>
    <w:p w:rsidR="001924C2" w:rsidRDefault="001924C2">
      <w:pPr>
        <w:pStyle w:val="BodyText"/>
        <w:spacing w:before="9"/>
        <w:ind w:left="0"/>
        <w:rPr>
          <w:sz w:val="26"/>
        </w:rPr>
      </w:pPr>
    </w:p>
    <w:p w:rsidR="001924C2" w:rsidRDefault="001924C2">
      <w:pPr>
        <w:pStyle w:val="BodyText"/>
        <w:spacing w:line="336" w:lineRule="auto"/>
        <w:ind w:left="877" w:right="7821"/>
      </w:pPr>
      <w:r>
        <w:rPr>
          <w:noProof/>
          <w:lang w:val="en-US" w:eastAsia="en-US"/>
        </w:rPr>
        <w:pict>
          <v:shape id="_x0000_s1034" type="#_x0000_t202" style="position:absolute;left:0;text-align:left;margin-left:71.75pt;margin-top:2.95pt;width:14.55pt;height:18.9pt;z-index:251661824;mso-position-horizontal-relative:page" filled="f" stroked="f">
            <v:textbox inset="0,0,0,0">
              <w:txbxContent>
                <w:p w:rsidR="001924C2" w:rsidRDefault="001924C2">
                  <w:pPr>
                    <w:spacing w:line="376" w:lineRule="exact"/>
                    <w:rPr>
                      <w:b/>
                      <w:sz w:val="33"/>
                    </w:rPr>
                  </w:pPr>
                  <w:r>
                    <w:rPr>
                      <w:b/>
                      <w:w w:val="105"/>
                      <w:sz w:val="33"/>
                    </w:rPr>
                    <w:t>3.</w:t>
                  </w:r>
                </w:p>
              </w:txbxContent>
            </v:textbox>
            <w10:wrap anchorx="page"/>
          </v:shape>
        </w:pict>
      </w:r>
      <w:r>
        <w:rPr>
          <w:w w:val="110"/>
        </w:rPr>
        <w:t xml:space="preserve">Numele </w:t>
      </w:r>
      <w:r>
        <w:rPr>
          <w:w w:val="105"/>
        </w:rPr>
        <w:t>Prenumele</w:t>
      </w:r>
    </w:p>
    <w:p w:rsidR="001924C2" w:rsidRDefault="001924C2">
      <w:pPr>
        <w:pStyle w:val="BodyText"/>
        <w:spacing w:before="19"/>
      </w:pPr>
      <w:r>
        <w:rPr>
          <w:w w:val="110"/>
        </w:rPr>
        <w:t>Cod numeric personal</w:t>
      </w:r>
    </w:p>
    <w:p w:rsidR="001924C2" w:rsidRDefault="001924C2">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1924C2" w:rsidRDefault="001924C2">
      <w:pPr>
        <w:rPr>
          <w:sz w:val="18"/>
        </w:rPr>
        <w:sectPr w:rsidR="001924C2">
          <w:type w:val="continuous"/>
          <w:pgSz w:w="12240" w:h="15840"/>
          <w:pgMar w:top="120" w:right="860" w:bottom="280" w:left="1020" w:header="720" w:footer="720" w:gutter="0"/>
          <w:cols w:space="720"/>
        </w:sectPr>
      </w:pPr>
    </w:p>
    <w:p w:rsidR="001924C2" w:rsidRDefault="001924C2">
      <w:pPr>
        <w:pStyle w:val="BodyText"/>
        <w:spacing w:before="3"/>
        <w:ind w:left="0"/>
        <w:rPr>
          <w:b w:val="0"/>
          <w:sz w:val="16"/>
        </w:rPr>
      </w:pPr>
    </w:p>
    <w:p w:rsidR="001924C2" w:rsidRDefault="001924C2">
      <w:pPr>
        <w:pStyle w:val="BodyText"/>
        <w:spacing w:line="278" w:lineRule="auto"/>
      </w:pPr>
      <w:r>
        <w:rPr>
          <w:w w:val="110"/>
        </w:rPr>
        <w:t xml:space="preserve">Relaţia de rudenie cu </w:t>
      </w:r>
      <w:r>
        <w:rPr>
          <w:w w:val="105"/>
        </w:rPr>
        <w:t>persoana îndreptăţită?</w:t>
      </w:r>
    </w:p>
    <w:p w:rsidR="001924C2" w:rsidRDefault="001924C2">
      <w:pPr>
        <w:spacing w:before="160" w:line="336" w:lineRule="auto"/>
        <w:ind w:left="303" w:right="-10"/>
        <w:rPr>
          <w:sz w:val="18"/>
        </w:rPr>
      </w:pPr>
      <w:r>
        <w:br w:type="column"/>
      </w:r>
      <w:r>
        <w:rPr>
          <w:w w:val="110"/>
          <w:sz w:val="18"/>
        </w:rPr>
        <w:t>copil natural copil în tutelă</w:t>
      </w:r>
    </w:p>
    <w:p w:rsidR="001924C2" w:rsidRDefault="001924C2">
      <w:pPr>
        <w:spacing w:before="160" w:line="336" w:lineRule="auto"/>
        <w:ind w:left="303" w:right="-13"/>
        <w:rPr>
          <w:sz w:val="18"/>
        </w:rPr>
      </w:pPr>
      <w:r>
        <w:br w:type="column"/>
      </w:r>
      <w:r>
        <w:rPr>
          <w:w w:val="110"/>
          <w:sz w:val="18"/>
        </w:rPr>
        <w:t>copil adoptat copil în curatelă</w:t>
      </w:r>
    </w:p>
    <w:p w:rsidR="001924C2" w:rsidRDefault="001924C2">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1924C2" w:rsidRDefault="001924C2">
      <w:pPr>
        <w:spacing w:line="336" w:lineRule="auto"/>
        <w:rPr>
          <w:sz w:val="18"/>
        </w:rPr>
        <w:sectPr w:rsidR="001924C2">
          <w:type w:val="continuous"/>
          <w:pgSz w:w="12240" w:h="15840"/>
          <w:pgMar w:top="120" w:right="860" w:bottom="280" w:left="1020" w:header="720" w:footer="720" w:gutter="0"/>
          <w:cols w:num="4" w:space="720" w:equalWidth="0">
            <w:col w:w="2433" w:space="149"/>
            <w:col w:w="1480" w:space="528"/>
            <w:col w:w="1697" w:space="312"/>
            <w:col w:w="3761"/>
          </w:cols>
        </w:sectPr>
      </w:pPr>
    </w:p>
    <w:p w:rsidR="001924C2" w:rsidRDefault="001924C2">
      <w:pPr>
        <w:pStyle w:val="BodyText"/>
        <w:spacing w:before="153"/>
      </w:pPr>
      <w:r>
        <w:rPr>
          <w:w w:val="110"/>
        </w:rPr>
        <w:t>Copilul este înscris la grădinița ................................................................................................................</w:t>
      </w:r>
    </w:p>
    <w:p w:rsidR="001924C2" w:rsidRDefault="001924C2">
      <w:pPr>
        <w:pStyle w:val="BodyText"/>
        <w:spacing w:before="25"/>
      </w:pPr>
      <w:r>
        <w:rPr>
          <w:w w:val="105"/>
        </w:rPr>
        <w:t>pentru anul școlar ..................................................</w:t>
      </w:r>
    </w:p>
    <w:p w:rsidR="001924C2" w:rsidRDefault="001924C2">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1924C2" w:rsidRDefault="001924C2">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1924C2" w:rsidRDefault="001924C2">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1924C2" w:rsidRDefault="001924C2">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1924C2" w:rsidRDefault="001924C2">
      <w:pPr>
        <w:spacing w:before="37"/>
        <w:ind w:left="298"/>
        <w:rPr>
          <w:sz w:val="15"/>
        </w:rPr>
      </w:pPr>
      <w:r>
        <w:rPr>
          <w:b/>
          <w:w w:val="105"/>
          <w:sz w:val="15"/>
        </w:rPr>
        <w:t xml:space="preserve">CIP </w:t>
      </w:r>
      <w:r>
        <w:rPr>
          <w:w w:val="105"/>
          <w:sz w:val="15"/>
        </w:rPr>
        <w:t>- carte de identitate provizorie</w:t>
      </w:r>
    </w:p>
    <w:p w:rsidR="001924C2" w:rsidRDefault="001924C2">
      <w:pPr>
        <w:spacing w:before="37"/>
        <w:ind w:left="298"/>
        <w:rPr>
          <w:sz w:val="15"/>
        </w:rPr>
      </w:pPr>
      <w:r>
        <w:rPr>
          <w:b/>
          <w:w w:val="105"/>
          <w:sz w:val="15"/>
        </w:rPr>
        <w:t xml:space="preserve">P </w:t>
      </w:r>
      <w:r>
        <w:rPr>
          <w:w w:val="105"/>
          <w:sz w:val="15"/>
        </w:rPr>
        <w:t>- paşaport</w:t>
      </w:r>
    </w:p>
    <w:p w:rsidR="001924C2" w:rsidRDefault="001924C2">
      <w:pPr>
        <w:pStyle w:val="Heading2"/>
        <w:numPr>
          <w:ilvl w:val="0"/>
          <w:numId w:val="1"/>
        </w:numPr>
        <w:tabs>
          <w:tab w:val="left" w:pos="705"/>
        </w:tabs>
        <w:spacing w:before="135"/>
        <w:ind w:left="704" w:hanging="390"/>
        <w:rPr>
          <w:sz w:val="33"/>
        </w:rPr>
      </w:pPr>
      <w:r>
        <w:rPr>
          <w:noProof/>
          <w:lang w:val="en-US" w:eastAsia="en-US"/>
        </w:rPr>
        <w:pict>
          <v:group id="_x0000_s1035" style="position:absolute;left:0;text-align:left;margin-left:57.6pt;margin-top:30.35pt;width:502.2pt;height:237.6pt;z-index:-251657728;mso-wrap-distance-left:0;mso-wrap-distance-right:0;mso-position-horizontal-relative:page" coordorigin="1152,607" coordsize="10044,4752">
            <v:shape id="_x0000_s1036" type="#_x0000_t75" style="position:absolute;left:1152;top:607;width:10044;height:4752">
              <v:imagedata r:id="rId8" o:title=""/>
            </v:shape>
            <v:shape id="_x0000_s1037" type="#_x0000_t202" style="position:absolute;left:1435;top:781;width:311;height:378" filled="f" stroked="f">
              <v:textbox inset="0,0,0,0">
                <w:txbxContent>
                  <w:p w:rsidR="001924C2" w:rsidRDefault="001924C2">
                    <w:pPr>
                      <w:spacing w:line="376" w:lineRule="exact"/>
                      <w:rPr>
                        <w:b/>
                        <w:sz w:val="33"/>
                      </w:rPr>
                    </w:pPr>
                    <w:r>
                      <w:rPr>
                        <w:b/>
                        <w:w w:val="105"/>
                        <w:sz w:val="33"/>
                      </w:rPr>
                      <w:t>1.</w:t>
                    </w:r>
                  </w:p>
                </w:txbxContent>
              </v:textbox>
            </v:shape>
            <v:shape id="_x0000_s1038" type="#_x0000_t202" style="position:absolute;left:1897;top:722;width:1010;height:500" filled="f" stroked="f">
              <v:textbox inset="0,0,0,0">
                <w:txbxContent>
                  <w:p w:rsidR="001924C2" w:rsidRDefault="001924C2">
                    <w:pPr>
                      <w:rPr>
                        <w:b/>
                        <w:sz w:val="18"/>
                      </w:rPr>
                    </w:pPr>
                    <w:r>
                      <w:rPr>
                        <w:b/>
                        <w:w w:val="110"/>
                        <w:sz w:val="18"/>
                      </w:rPr>
                      <w:t>Numele</w:t>
                    </w:r>
                  </w:p>
                  <w:p w:rsidR="001924C2" w:rsidRDefault="001924C2">
                    <w:pPr>
                      <w:spacing w:before="84"/>
                      <w:rPr>
                        <w:b/>
                        <w:sz w:val="18"/>
                      </w:rPr>
                    </w:pPr>
                    <w:r>
                      <w:rPr>
                        <w:b/>
                        <w:w w:val="105"/>
                        <w:sz w:val="18"/>
                      </w:rPr>
                      <w:t>Prenumele</w:t>
                    </w:r>
                  </w:p>
                </w:txbxContent>
              </v:textbox>
            </v:shape>
            <v:shape id="_x0000_s1039" type="#_x0000_t202" style="position:absolute;left:1323;top:1321;width:2066;height:516" filled="f" stroked="f">
              <v:textbox inset="0,0,0,0">
                <w:txbxContent>
                  <w:p w:rsidR="001924C2" w:rsidRDefault="001924C2">
                    <w:pPr>
                      <w:rPr>
                        <w:b/>
                        <w:sz w:val="18"/>
                      </w:rPr>
                    </w:pPr>
                    <w:r>
                      <w:rPr>
                        <w:b/>
                        <w:w w:val="110"/>
                        <w:sz w:val="18"/>
                      </w:rPr>
                      <w:t>Cod numeric</w:t>
                    </w:r>
                    <w:r>
                      <w:rPr>
                        <w:b/>
                        <w:spacing w:val="-43"/>
                        <w:w w:val="110"/>
                        <w:sz w:val="18"/>
                      </w:rPr>
                      <w:t xml:space="preserve"> </w:t>
                    </w:r>
                    <w:r>
                      <w:rPr>
                        <w:b/>
                        <w:w w:val="110"/>
                        <w:sz w:val="18"/>
                      </w:rPr>
                      <w:t>personal</w:t>
                    </w:r>
                  </w:p>
                  <w:p w:rsidR="001924C2" w:rsidRDefault="001924C2">
                    <w:pPr>
                      <w:spacing w:before="99"/>
                      <w:ind w:left="573"/>
                      <w:rPr>
                        <w:b/>
                        <w:sz w:val="18"/>
                      </w:rPr>
                    </w:pPr>
                    <w:r>
                      <w:rPr>
                        <w:b/>
                        <w:w w:val="110"/>
                        <w:sz w:val="18"/>
                      </w:rPr>
                      <w:t>Numele</w:t>
                    </w:r>
                  </w:p>
                </w:txbxContent>
              </v:textbox>
            </v:shape>
            <v:shape id="_x0000_s1040" type="#_x0000_t202" style="position:absolute;left:1435;top:1686;width:311;height:378" filled="f" stroked="f">
              <v:textbox inset="0,0,0,0">
                <w:txbxContent>
                  <w:p w:rsidR="001924C2" w:rsidRDefault="001924C2">
                    <w:pPr>
                      <w:spacing w:line="376" w:lineRule="exact"/>
                      <w:rPr>
                        <w:b/>
                        <w:sz w:val="33"/>
                      </w:rPr>
                    </w:pPr>
                    <w:r>
                      <w:rPr>
                        <w:b/>
                        <w:w w:val="105"/>
                        <w:sz w:val="33"/>
                      </w:rPr>
                      <w:t>2.</w:t>
                    </w:r>
                  </w:p>
                </w:txbxContent>
              </v:textbox>
            </v:shape>
            <v:shape id="_x0000_s1041" type="#_x0000_t202" style="position:absolute;left:1897;top:1918;width:1010;height:209" filled="f" stroked="f">
              <v:textbox inset="0,0,0,0">
                <w:txbxContent>
                  <w:p w:rsidR="001924C2" w:rsidRDefault="001924C2">
                    <w:pPr>
                      <w:rPr>
                        <w:b/>
                        <w:sz w:val="18"/>
                      </w:rPr>
                    </w:pPr>
                    <w:r>
                      <w:rPr>
                        <w:b/>
                        <w:w w:val="105"/>
                        <w:sz w:val="18"/>
                      </w:rPr>
                      <w:t>Prenumele</w:t>
                    </w:r>
                  </w:p>
                </w:txbxContent>
              </v:textbox>
            </v:shape>
            <v:shape id="_x0000_s1042" type="#_x0000_t202" style="position:absolute;left:1323;top:2227;width:2066;height:516" filled="f" stroked="f">
              <v:textbox inset="0,0,0,0">
                <w:txbxContent>
                  <w:p w:rsidR="001924C2" w:rsidRDefault="001924C2">
                    <w:pPr>
                      <w:rPr>
                        <w:b/>
                        <w:sz w:val="18"/>
                      </w:rPr>
                    </w:pPr>
                    <w:r>
                      <w:rPr>
                        <w:b/>
                        <w:w w:val="110"/>
                        <w:sz w:val="18"/>
                      </w:rPr>
                      <w:t>Cod numeric</w:t>
                    </w:r>
                    <w:r>
                      <w:rPr>
                        <w:b/>
                        <w:spacing w:val="-43"/>
                        <w:w w:val="110"/>
                        <w:sz w:val="18"/>
                      </w:rPr>
                      <w:t xml:space="preserve"> </w:t>
                    </w:r>
                    <w:r>
                      <w:rPr>
                        <w:b/>
                        <w:w w:val="110"/>
                        <w:sz w:val="18"/>
                      </w:rPr>
                      <w:t>personal</w:t>
                    </w:r>
                  </w:p>
                  <w:p w:rsidR="001924C2" w:rsidRDefault="001924C2">
                    <w:pPr>
                      <w:spacing w:before="99"/>
                      <w:ind w:left="573"/>
                      <w:rPr>
                        <w:b/>
                        <w:sz w:val="18"/>
                      </w:rPr>
                    </w:pPr>
                    <w:r>
                      <w:rPr>
                        <w:b/>
                        <w:w w:val="110"/>
                        <w:sz w:val="18"/>
                      </w:rPr>
                      <w:t>Numele</w:t>
                    </w:r>
                  </w:p>
                </w:txbxContent>
              </v:textbox>
            </v:shape>
            <v:shape id="_x0000_s1043" type="#_x0000_t202" style="position:absolute;left:1435;top:2592;width:311;height:378" filled="f" stroked="f">
              <v:textbox inset="0,0,0,0">
                <w:txbxContent>
                  <w:p w:rsidR="001924C2" w:rsidRDefault="001924C2">
                    <w:pPr>
                      <w:spacing w:line="376" w:lineRule="exact"/>
                      <w:rPr>
                        <w:b/>
                        <w:sz w:val="33"/>
                      </w:rPr>
                    </w:pPr>
                    <w:r>
                      <w:rPr>
                        <w:b/>
                        <w:w w:val="105"/>
                        <w:sz w:val="33"/>
                      </w:rPr>
                      <w:t>3.</w:t>
                    </w:r>
                  </w:p>
                </w:txbxContent>
              </v:textbox>
            </v:shape>
            <v:shape id="_x0000_s1044" type="#_x0000_t202" style="position:absolute;left:1897;top:2823;width:1010;height:209" filled="f" stroked="f">
              <v:textbox inset="0,0,0,0">
                <w:txbxContent>
                  <w:p w:rsidR="001924C2" w:rsidRDefault="001924C2">
                    <w:pPr>
                      <w:rPr>
                        <w:b/>
                        <w:sz w:val="18"/>
                      </w:rPr>
                    </w:pPr>
                    <w:r>
                      <w:rPr>
                        <w:b/>
                        <w:w w:val="105"/>
                        <w:sz w:val="18"/>
                      </w:rPr>
                      <w:t>Prenumele</w:t>
                    </w:r>
                  </w:p>
                </w:txbxContent>
              </v:textbox>
            </v:shape>
            <v:shape id="_x0000_s1045" type="#_x0000_t202" style="position:absolute;left:1323;top:3132;width:2066;height:516" filled="f" stroked="f">
              <v:textbox inset="0,0,0,0">
                <w:txbxContent>
                  <w:p w:rsidR="001924C2" w:rsidRDefault="001924C2">
                    <w:pPr>
                      <w:rPr>
                        <w:b/>
                        <w:sz w:val="18"/>
                      </w:rPr>
                    </w:pPr>
                    <w:r>
                      <w:rPr>
                        <w:b/>
                        <w:w w:val="110"/>
                        <w:sz w:val="18"/>
                      </w:rPr>
                      <w:t>Cod numeric</w:t>
                    </w:r>
                    <w:r>
                      <w:rPr>
                        <w:b/>
                        <w:spacing w:val="-43"/>
                        <w:w w:val="110"/>
                        <w:sz w:val="18"/>
                      </w:rPr>
                      <w:t xml:space="preserve"> </w:t>
                    </w:r>
                    <w:r>
                      <w:rPr>
                        <w:b/>
                        <w:w w:val="110"/>
                        <w:sz w:val="18"/>
                      </w:rPr>
                      <w:t>personal</w:t>
                    </w:r>
                  </w:p>
                  <w:p w:rsidR="001924C2" w:rsidRDefault="001924C2">
                    <w:pPr>
                      <w:spacing w:before="99"/>
                      <w:ind w:left="573"/>
                      <w:rPr>
                        <w:b/>
                        <w:sz w:val="18"/>
                      </w:rPr>
                    </w:pPr>
                    <w:r>
                      <w:rPr>
                        <w:b/>
                        <w:w w:val="110"/>
                        <w:sz w:val="18"/>
                      </w:rPr>
                      <w:t>Numele</w:t>
                    </w:r>
                  </w:p>
                </w:txbxContent>
              </v:textbox>
            </v:shape>
            <v:shape id="_x0000_s1046" type="#_x0000_t202" style="position:absolute;left:1435;top:3497;width:311;height:378" filled="f" stroked="f">
              <v:textbox inset="0,0,0,0">
                <w:txbxContent>
                  <w:p w:rsidR="001924C2" w:rsidRDefault="001924C2">
                    <w:pPr>
                      <w:spacing w:line="376" w:lineRule="exact"/>
                      <w:rPr>
                        <w:b/>
                        <w:sz w:val="33"/>
                      </w:rPr>
                    </w:pPr>
                    <w:r>
                      <w:rPr>
                        <w:b/>
                        <w:w w:val="105"/>
                        <w:sz w:val="33"/>
                      </w:rPr>
                      <w:t>4.</w:t>
                    </w:r>
                  </w:p>
                </w:txbxContent>
              </v:textbox>
            </v:shape>
            <v:shape id="_x0000_s1047" type="#_x0000_t202" style="position:absolute;left:1897;top:3729;width:1010;height:209" filled="f" stroked="f">
              <v:textbox inset="0,0,0,0">
                <w:txbxContent>
                  <w:p w:rsidR="001924C2" w:rsidRDefault="001924C2">
                    <w:pPr>
                      <w:rPr>
                        <w:b/>
                        <w:sz w:val="18"/>
                      </w:rPr>
                    </w:pPr>
                    <w:r>
                      <w:rPr>
                        <w:b/>
                        <w:w w:val="105"/>
                        <w:sz w:val="18"/>
                      </w:rPr>
                      <w:t>Prenumele</w:t>
                    </w:r>
                  </w:p>
                </w:txbxContent>
              </v:textbox>
            </v:shape>
            <v:shape id="_x0000_s1048" type="#_x0000_t202" style="position:absolute;left:1323;top:4037;width:2066;height:516" filled="f" stroked="f">
              <v:textbox inset="0,0,0,0">
                <w:txbxContent>
                  <w:p w:rsidR="001924C2" w:rsidRDefault="001924C2">
                    <w:pPr>
                      <w:rPr>
                        <w:b/>
                        <w:sz w:val="18"/>
                      </w:rPr>
                    </w:pPr>
                    <w:r>
                      <w:rPr>
                        <w:b/>
                        <w:w w:val="110"/>
                        <w:sz w:val="18"/>
                      </w:rPr>
                      <w:t>Cod numeric</w:t>
                    </w:r>
                    <w:r>
                      <w:rPr>
                        <w:b/>
                        <w:spacing w:val="-43"/>
                        <w:w w:val="110"/>
                        <w:sz w:val="18"/>
                      </w:rPr>
                      <w:t xml:space="preserve"> </w:t>
                    </w:r>
                    <w:r>
                      <w:rPr>
                        <w:b/>
                        <w:w w:val="110"/>
                        <w:sz w:val="18"/>
                      </w:rPr>
                      <w:t>personal</w:t>
                    </w:r>
                  </w:p>
                  <w:p w:rsidR="001924C2" w:rsidRDefault="001924C2">
                    <w:pPr>
                      <w:spacing w:before="99"/>
                      <w:ind w:left="573"/>
                      <w:rPr>
                        <w:b/>
                        <w:sz w:val="18"/>
                      </w:rPr>
                    </w:pPr>
                    <w:r>
                      <w:rPr>
                        <w:b/>
                        <w:w w:val="110"/>
                        <w:sz w:val="18"/>
                      </w:rPr>
                      <w:t>Numele</w:t>
                    </w:r>
                  </w:p>
                </w:txbxContent>
              </v:textbox>
            </v:shape>
            <v:shape id="_x0000_s1049" type="#_x0000_t202" style="position:absolute;left:1435;top:4402;width:311;height:378" filled="f" stroked="f">
              <v:textbox inset="0,0,0,0">
                <w:txbxContent>
                  <w:p w:rsidR="001924C2" w:rsidRDefault="001924C2">
                    <w:pPr>
                      <w:spacing w:line="376" w:lineRule="exact"/>
                      <w:rPr>
                        <w:b/>
                        <w:sz w:val="33"/>
                      </w:rPr>
                    </w:pPr>
                    <w:r>
                      <w:rPr>
                        <w:b/>
                        <w:w w:val="105"/>
                        <w:sz w:val="33"/>
                      </w:rPr>
                      <w:t>5.</w:t>
                    </w:r>
                  </w:p>
                </w:txbxContent>
              </v:textbox>
            </v:shape>
            <v:shape id="_x0000_s1050" type="#_x0000_t202" style="position:absolute;left:1897;top:4634;width:1010;height:209" filled="f" stroked="f">
              <v:textbox inset="0,0,0,0">
                <w:txbxContent>
                  <w:p w:rsidR="001924C2" w:rsidRDefault="001924C2">
                    <w:pPr>
                      <w:rPr>
                        <w:b/>
                        <w:sz w:val="18"/>
                      </w:rPr>
                    </w:pPr>
                    <w:r>
                      <w:rPr>
                        <w:b/>
                        <w:w w:val="105"/>
                        <w:sz w:val="18"/>
                      </w:rPr>
                      <w:t>Prenumele</w:t>
                    </w:r>
                  </w:p>
                </w:txbxContent>
              </v:textbox>
            </v:shape>
            <v:shape id="_x0000_s1051" type="#_x0000_t202" style="position:absolute;left:1323;top:4943;width:2066;height:209" filled="f" stroked="f">
              <v:textbox inset="0,0,0,0">
                <w:txbxContent>
                  <w:p w:rsidR="001924C2" w:rsidRDefault="001924C2">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w:r>
      <w:r>
        <w:rPr>
          <w:spacing w:val="2"/>
          <w:w w:val="104"/>
          <w:u w:val="single"/>
        </w:rPr>
        <w:t xml:space="preserve"> </w:t>
      </w:r>
      <w:r>
        <w:rPr>
          <w:w w:val="105"/>
          <w:u w:val="single"/>
        </w:rPr>
        <w:t>Alţi copii ai</w:t>
      </w:r>
      <w:r>
        <w:rPr>
          <w:spacing w:val="12"/>
          <w:w w:val="105"/>
          <w:u w:val="single"/>
        </w:rPr>
        <w:t xml:space="preserve"> </w:t>
      </w:r>
      <w:r>
        <w:rPr>
          <w:w w:val="105"/>
          <w:u w:val="single"/>
        </w:rPr>
        <w:t>familiei:</w:t>
      </w:r>
    </w:p>
    <w:p w:rsidR="001924C2" w:rsidRDefault="001924C2">
      <w:pPr>
        <w:rPr>
          <w:sz w:val="33"/>
        </w:rPr>
        <w:sectPr w:rsidR="001924C2">
          <w:type w:val="continuous"/>
          <w:pgSz w:w="12240" w:h="15840"/>
          <w:pgMar w:top="120" w:right="860" w:bottom="280" w:left="1020" w:header="720" w:footer="720" w:gutter="0"/>
          <w:cols w:space="720"/>
        </w:sectPr>
      </w:pPr>
    </w:p>
    <w:p w:rsidR="001924C2" w:rsidRDefault="001924C2">
      <w:pPr>
        <w:pStyle w:val="Heading3"/>
        <w:numPr>
          <w:ilvl w:val="0"/>
          <w:numId w:val="1"/>
        </w:numPr>
        <w:tabs>
          <w:tab w:val="left" w:pos="671"/>
        </w:tabs>
        <w:spacing w:before="63"/>
        <w:ind w:left="670" w:hanging="402"/>
        <w:rPr>
          <w:sz w:val="31"/>
        </w:rPr>
      </w:pPr>
      <w:r>
        <w:rPr>
          <w:noProof/>
          <w:lang w:val="en-US" w:eastAsia="en-US"/>
        </w:rPr>
        <w:pict>
          <v:shape id="_x0000_s1052" type="#_x0000_t202" style="position:absolute;left:0;text-align:left;margin-left:61.7pt;margin-top:14.5pt;width:488.9pt;height:731.35pt;z-index:251662848;mso-position-horizontal-relative:page;mso-position-vertic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19"/>
                    <w:gridCol w:w="5565"/>
                    <w:gridCol w:w="1890"/>
                    <w:gridCol w:w="293"/>
                    <w:gridCol w:w="293"/>
                    <w:gridCol w:w="293"/>
                    <w:gridCol w:w="293"/>
                    <w:gridCol w:w="293"/>
                    <w:gridCol w:w="293"/>
                  </w:tblGrid>
                  <w:tr w:rsidR="001924C2">
                    <w:trPr>
                      <w:trHeight w:val="352"/>
                    </w:trPr>
                    <w:tc>
                      <w:tcPr>
                        <w:tcW w:w="9146" w:type="dxa"/>
                        <w:gridSpan w:val="7"/>
                        <w:tcBorders>
                          <w:top w:val="nil"/>
                          <w:left w:val="nil"/>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thickThinMediumGap"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thickThinMediumGap" w:sz="8" w:space="0" w:color="000000"/>
                          <w:right w:val="single" w:sz="6" w:space="0" w:color="000000"/>
                        </w:tcBorders>
                      </w:tcPr>
                      <w:p w:rsidR="001924C2" w:rsidRDefault="001924C2">
                        <w:pPr>
                          <w:pStyle w:val="TableParagraph"/>
                          <w:rPr>
                            <w:rFonts w:ascii="Times New Roman"/>
                            <w:sz w:val="16"/>
                          </w:rPr>
                        </w:pPr>
                      </w:p>
                    </w:tc>
                  </w:tr>
                  <w:tr w:rsidR="001924C2">
                    <w:trPr>
                      <w:trHeight w:val="165"/>
                    </w:trPr>
                    <w:tc>
                      <w:tcPr>
                        <w:tcW w:w="519" w:type="dxa"/>
                        <w:tcBorders>
                          <w:left w:val="single" w:sz="12" w:space="0" w:color="000000"/>
                          <w:right w:val="single" w:sz="6" w:space="0" w:color="000000"/>
                        </w:tcBorders>
                      </w:tcPr>
                      <w:p w:rsidR="001924C2" w:rsidRDefault="001924C2">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1924C2" w:rsidRDefault="001924C2">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1924C2" w:rsidRDefault="001924C2">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1924C2" w:rsidRDefault="001924C2">
                        <w:pPr>
                          <w:pStyle w:val="TableParagraph"/>
                          <w:spacing w:line="145" w:lineRule="exact"/>
                          <w:ind w:left="154"/>
                          <w:rPr>
                            <w:b/>
                            <w:sz w:val="17"/>
                          </w:rPr>
                        </w:pPr>
                        <w:r>
                          <w:rPr>
                            <w:b/>
                            <w:sz w:val="17"/>
                          </w:rPr>
                          <w:t>Venitul realizat** lei</w:t>
                        </w:r>
                      </w:p>
                    </w:tc>
                  </w:tr>
                  <w:tr w:rsidR="001924C2">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88" w:lineRule="exact"/>
                          <w:ind w:left="31"/>
                          <w:rPr>
                            <w:b/>
                            <w:sz w:val="17"/>
                          </w:rPr>
                        </w:pPr>
                        <w:r>
                          <w:rPr>
                            <w:b/>
                            <w:sz w:val="17"/>
                          </w:rPr>
                          <w:t>VENITURI DIN ACTIVITĂŢI INDEPENDENTE</w:t>
                        </w:r>
                      </w:p>
                    </w:tc>
                  </w:tr>
                  <w:tr w:rsidR="001924C2">
                    <w:trPr>
                      <w:trHeight w:val="1044"/>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3"/>
                          <w:rPr>
                            <w:rFonts w:ascii="Monotype Corsiva"/>
                            <w:b/>
                            <w:i/>
                            <w:sz w:val="20"/>
                          </w:rPr>
                        </w:pPr>
                      </w:p>
                      <w:p w:rsidR="001924C2" w:rsidRDefault="001924C2">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4" w:lineRule="exact"/>
                          <w:ind w:left="38"/>
                          <w:jc w:val="both"/>
                          <w:rPr>
                            <w:b/>
                            <w:sz w:val="17"/>
                          </w:rPr>
                        </w:pPr>
                        <w:r>
                          <w:rPr>
                            <w:b/>
                            <w:w w:val="95"/>
                            <w:sz w:val="17"/>
                          </w:rPr>
                          <w:t>Venituri din profesii libere veniturile obţinute din exercitarea profesiilor</w:t>
                        </w:r>
                      </w:p>
                      <w:p w:rsidR="001924C2" w:rsidRDefault="001924C2">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5"/>
                          <w:rPr>
                            <w:rFonts w:ascii="Monotype Corsiva"/>
                            <w:b/>
                            <w:i/>
                            <w:sz w:val="24"/>
                          </w:rPr>
                        </w:pPr>
                      </w:p>
                      <w:p w:rsidR="001924C2" w:rsidRDefault="001924C2">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28"/>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1924C2" w:rsidRDefault="001924C2">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022"/>
                    </w:trPr>
                    <w:tc>
                      <w:tcPr>
                        <w:tcW w:w="519" w:type="dxa"/>
                        <w:tcBorders>
                          <w:top w:val="single" w:sz="8" w:space="0" w:color="000000"/>
                          <w:left w:val="single" w:sz="12"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9"/>
                          <w:rPr>
                            <w:rFonts w:ascii="Monotype Corsiva"/>
                            <w:b/>
                            <w:i/>
                            <w:sz w:val="18"/>
                          </w:rPr>
                        </w:pPr>
                      </w:p>
                      <w:p w:rsidR="001924C2" w:rsidRDefault="001924C2">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1924C2" w:rsidRDefault="001924C2">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88" w:lineRule="exact"/>
                          <w:ind w:left="31"/>
                          <w:rPr>
                            <w:b/>
                            <w:sz w:val="17"/>
                          </w:rPr>
                        </w:pPr>
                        <w:r>
                          <w:rPr>
                            <w:b/>
                            <w:sz w:val="17"/>
                          </w:rPr>
                          <w:t>SALARIUL ŞI ALTE DREPTURI SALARIALE</w:t>
                        </w:r>
                      </w:p>
                    </w:tc>
                  </w:tr>
                  <w:tr w:rsidR="001924C2">
                    <w:trPr>
                      <w:trHeight w:val="172"/>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1924C2" w:rsidRDefault="001924C2">
                        <w:pPr>
                          <w:pStyle w:val="TableParagraph"/>
                          <w:spacing w:before="6"/>
                          <w:rPr>
                            <w:rFonts w:ascii="Monotype Corsiva"/>
                            <w:b/>
                            <w:i/>
                            <w:sz w:val="15"/>
                          </w:rPr>
                        </w:pPr>
                      </w:p>
                      <w:p w:rsidR="001924C2" w:rsidRDefault="001924C2">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60"/>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60"/>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60"/>
                    </w:trPr>
                    <w:tc>
                      <w:tcPr>
                        <w:tcW w:w="519" w:type="dxa"/>
                        <w:tcBorders>
                          <w:top w:val="single" w:sz="8" w:space="0" w:color="000000"/>
                          <w:left w:val="single" w:sz="12" w:space="0" w:color="000000"/>
                          <w:right w:val="single" w:sz="6" w:space="0" w:color="000000"/>
                        </w:tcBorders>
                      </w:tcPr>
                      <w:p w:rsidR="001924C2" w:rsidRDefault="001924C2">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1924C2" w:rsidRDefault="001924C2">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0"/>
                          </w:rPr>
                        </w:pPr>
                      </w:p>
                    </w:tc>
                  </w:tr>
                  <w:tr w:rsidR="001924C2">
                    <w:trPr>
                      <w:trHeight w:val="393"/>
                    </w:trPr>
                    <w:tc>
                      <w:tcPr>
                        <w:tcW w:w="519" w:type="dxa"/>
                        <w:tcBorders>
                          <w:left w:val="single" w:sz="12" w:space="0" w:color="000000"/>
                          <w:bottom w:val="single" w:sz="8" w:space="0" w:color="000000"/>
                          <w:right w:val="single" w:sz="6" w:space="0" w:color="000000"/>
                        </w:tcBorders>
                      </w:tcPr>
                      <w:p w:rsidR="001924C2" w:rsidRDefault="001924C2">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1924C2" w:rsidRDefault="001924C2">
                        <w:pPr>
                          <w:pStyle w:val="TableParagraph"/>
                          <w:spacing w:line="178" w:lineRule="exact"/>
                          <w:ind w:left="38"/>
                          <w:rPr>
                            <w:b/>
                            <w:sz w:val="17"/>
                          </w:rPr>
                        </w:pPr>
                        <w:r>
                          <w:rPr>
                            <w:b/>
                            <w:sz w:val="17"/>
                          </w:rPr>
                          <w:t>Venitul lunar realizat ca membru asociat sau persoană autorizată să</w:t>
                        </w:r>
                      </w:p>
                      <w:p w:rsidR="001924C2" w:rsidRDefault="001924C2">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1924C2" w:rsidRDefault="001924C2">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1924C2" w:rsidRDefault="001924C2">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Pr>
                            <w:b/>
                            <w:sz w:val="17"/>
                          </w:rPr>
                        </w:pPr>
                        <w:r>
                          <w:rPr>
                            <w:b/>
                            <w:sz w:val="17"/>
                          </w:rPr>
                          <w:t>mandat poştal /extras</w:t>
                        </w:r>
                      </w:p>
                      <w:p w:rsidR="001924C2" w:rsidRDefault="001924C2">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1924C2" w:rsidRDefault="001924C2">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1924C2" w:rsidRDefault="001924C2">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1924C2" w:rsidRDefault="001924C2">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833"/>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2" w:lineRule="exact"/>
                          <w:ind w:left="38"/>
                          <w:jc w:val="both"/>
                          <w:rPr>
                            <w:b/>
                            <w:sz w:val="17"/>
                          </w:rPr>
                        </w:pPr>
                        <w:r>
                          <w:rPr>
                            <w:b/>
                            <w:sz w:val="17"/>
                          </w:rPr>
                          <w:t>Indemnizaţia lunară brută, precum şi suma din profitul net, cuvenite</w:t>
                        </w:r>
                      </w:p>
                      <w:p w:rsidR="001924C2" w:rsidRDefault="001924C2">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1924C2" w:rsidRDefault="001924C2">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620"/>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
                          <w:rPr>
                            <w:rFonts w:ascii="Monotype Corsiva"/>
                            <w:b/>
                            <w:i/>
                            <w:sz w:val="18"/>
                          </w:rPr>
                        </w:pPr>
                      </w:p>
                      <w:p w:rsidR="001924C2" w:rsidRDefault="001924C2">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1924C2" w:rsidRDefault="001924C2">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1924C2" w:rsidRDefault="001924C2">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620"/>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
                          <w:rPr>
                            <w:rFonts w:ascii="Monotype Corsiva"/>
                            <w:b/>
                            <w:i/>
                            <w:sz w:val="18"/>
                          </w:rPr>
                        </w:pPr>
                      </w:p>
                      <w:p w:rsidR="001924C2" w:rsidRDefault="001924C2">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1924C2" w:rsidRDefault="001924C2">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8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406"/>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1924C2" w:rsidRDefault="001924C2">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047"/>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10"/>
                          <w:rPr>
                            <w:rFonts w:ascii="Monotype Corsiva"/>
                            <w:b/>
                            <w:i/>
                            <w:sz w:val="19"/>
                          </w:rPr>
                        </w:pPr>
                      </w:p>
                      <w:p w:rsidR="001924C2" w:rsidRDefault="001924C2">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1924C2" w:rsidRDefault="001924C2">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595"/>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
                          <w:rPr>
                            <w:rFonts w:ascii="Monotype Corsiva"/>
                            <w:b/>
                            <w:i/>
                            <w:sz w:val="17"/>
                          </w:rPr>
                        </w:pPr>
                      </w:p>
                      <w:p w:rsidR="001924C2" w:rsidRDefault="001924C2">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1924C2" w:rsidRDefault="001924C2">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5"/>
                          <w:rPr>
                            <w:rFonts w:ascii="Monotype Corsiva"/>
                            <w:b/>
                            <w:i/>
                            <w:sz w:val="19"/>
                          </w:rPr>
                        </w:pPr>
                      </w:p>
                      <w:p w:rsidR="001924C2" w:rsidRDefault="001924C2">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575"/>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rPr>
                            <w:rFonts w:ascii="Monotype Corsiva"/>
                            <w:b/>
                            <w:i/>
                            <w:sz w:val="16"/>
                          </w:rPr>
                        </w:pPr>
                      </w:p>
                      <w:p w:rsidR="001924C2" w:rsidRDefault="001924C2">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1924C2" w:rsidRDefault="001924C2">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61"/>
                    </w:trPr>
                    <w:tc>
                      <w:tcPr>
                        <w:tcW w:w="519"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1924C2" w:rsidRDefault="001924C2">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0"/>
                    </w:trPr>
                    <w:tc>
                      <w:tcPr>
                        <w:tcW w:w="519" w:type="dxa"/>
                        <w:tcBorders>
                          <w:top w:val="single" w:sz="8" w:space="0" w:color="000000"/>
                          <w:left w:val="single" w:sz="12" w:space="0" w:color="000000"/>
                          <w:right w:val="single" w:sz="6" w:space="0" w:color="000000"/>
                        </w:tcBorders>
                      </w:tcPr>
                      <w:p w:rsidR="001924C2" w:rsidRDefault="001924C2">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1924C2" w:rsidRDefault="001924C2">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1924C2" w:rsidRDefault="001924C2">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1924C2" w:rsidRDefault="001924C2">
                        <w:pPr>
                          <w:rPr>
                            <w:sz w:val="2"/>
                            <w:szCs w:val="2"/>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1"/>
                          <w:rPr>
                            <w:b/>
                            <w:sz w:val="17"/>
                          </w:rPr>
                        </w:pPr>
                        <w:r>
                          <w:rPr>
                            <w:b/>
                            <w:sz w:val="17"/>
                          </w:rPr>
                          <w:t>VENITURI DIN CEDAREA FOLOSINŢEI BUNURILOR</w:t>
                        </w:r>
                      </w:p>
                    </w:tc>
                  </w:tr>
                  <w:tr w:rsidR="001924C2">
                    <w:trPr>
                      <w:trHeight w:val="835"/>
                    </w:trPr>
                    <w:tc>
                      <w:tcPr>
                        <w:tcW w:w="519" w:type="dxa"/>
                        <w:tcBorders>
                          <w:top w:val="single" w:sz="8" w:space="0" w:color="000000"/>
                          <w:left w:val="single" w:sz="12" w:space="0" w:color="000000"/>
                          <w:bottom w:val="single" w:sz="12"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spacing w:before="10"/>
                          <w:rPr>
                            <w:rFonts w:ascii="Monotype Corsiva"/>
                            <w:b/>
                            <w:i/>
                            <w:sz w:val="18"/>
                          </w:rPr>
                        </w:pPr>
                      </w:p>
                      <w:p w:rsidR="001924C2" w:rsidRDefault="001924C2">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1924C2" w:rsidRDefault="001924C2">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1924C2" w:rsidRDefault="001924C2">
                        <w:pPr>
                          <w:pStyle w:val="TableParagraph"/>
                          <w:rPr>
                            <w:rFonts w:ascii="Times New Roman"/>
                            <w:sz w:val="16"/>
                          </w:rPr>
                        </w:pPr>
                      </w:p>
                    </w:tc>
                  </w:tr>
                </w:tbl>
                <w:p w:rsidR="001924C2" w:rsidRDefault="001924C2">
                  <w:pPr>
                    <w:pStyle w:val="BodyText"/>
                    <w:spacing w:before="0"/>
                    <w:ind w:left="0"/>
                  </w:pPr>
                </w:p>
              </w:txbxContent>
            </v:textbox>
            <w10:wrap anchorx="page" anchory="page"/>
          </v:shape>
        </w:pict>
      </w:r>
      <w:r>
        <w:rPr>
          <w:u w:val="single"/>
        </w:rPr>
        <w:t>Venituri</w:t>
      </w:r>
      <w:r>
        <w:rPr>
          <w:spacing w:val="-6"/>
          <w:u w:val="single"/>
        </w:rPr>
        <w:t xml:space="preserve"> </w:t>
      </w:r>
      <w:r>
        <w:rPr>
          <w:u w:val="single"/>
        </w:rPr>
        <w:t>permanente</w:t>
      </w:r>
      <w:r>
        <w:rPr>
          <w:spacing w:val="-6"/>
          <w:u w:val="single"/>
        </w:rPr>
        <w:t xml:space="preserve"> </w:t>
      </w:r>
      <w:r>
        <w:rPr>
          <w:u w:val="single"/>
        </w:rPr>
        <w:t>nete</w:t>
      </w:r>
      <w:r>
        <w:rPr>
          <w:spacing w:val="-6"/>
          <w:u w:val="single"/>
        </w:rPr>
        <w:t xml:space="preserve"> </w:t>
      </w:r>
      <w:r>
        <w:rPr>
          <w:u w:val="single"/>
        </w:rPr>
        <w:t>realizate</w:t>
      </w:r>
      <w:r>
        <w:rPr>
          <w:spacing w:val="-6"/>
          <w:u w:val="single"/>
        </w:rPr>
        <w:t xml:space="preserve"> </w:t>
      </w:r>
      <w:r>
        <w:rPr>
          <w:u w:val="single"/>
        </w:rPr>
        <w:t>de</w:t>
      </w:r>
      <w:r>
        <w:rPr>
          <w:spacing w:val="-6"/>
          <w:u w:val="single"/>
        </w:rPr>
        <w:t xml:space="preserve"> </w:t>
      </w:r>
      <w:r>
        <w:rPr>
          <w:u w:val="single"/>
        </w:rPr>
        <w:t>familia/persoana</w:t>
      </w:r>
      <w:r>
        <w:rPr>
          <w:spacing w:val="-7"/>
          <w:u w:val="single"/>
        </w:rPr>
        <w:t xml:space="preserve"> </w:t>
      </w:r>
      <w:r>
        <w:rPr>
          <w:u w:val="single"/>
        </w:rPr>
        <w:t>singură</w:t>
      </w:r>
      <w:r>
        <w:rPr>
          <w:spacing w:val="-6"/>
          <w:u w:val="single"/>
        </w:rPr>
        <w:t xml:space="preserve"> </w:t>
      </w:r>
      <w:r>
        <w:rPr>
          <w:u w:val="single"/>
        </w:rPr>
        <w:t>îndreptăţită</w:t>
      </w:r>
      <w:r>
        <w:rPr>
          <w:spacing w:val="-7"/>
          <w:u w:val="single"/>
        </w:rPr>
        <w:t xml:space="preserve"> </w:t>
      </w:r>
      <w:r>
        <w:rPr>
          <w:u w:val="single"/>
        </w:rPr>
        <w:t>în</w:t>
      </w:r>
      <w:r>
        <w:rPr>
          <w:spacing w:val="-6"/>
          <w:u w:val="single"/>
        </w:rPr>
        <w:t xml:space="preserve"> </w:t>
      </w:r>
      <w:r>
        <w:rPr>
          <w:u w:val="single"/>
        </w:rPr>
        <w:t>luna:</w:t>
      </w:r>
      <w:r>
        <w:rPr>
          <w:spacing w:val="23"/>
          <w:u w:val="single"/>
        </w:rPr>
        <w:t xml:space="preserve"> </w:t>
      </w:r>
    </w:p>
    <w:p w:rsidR="001924C2" w:rsidRDefault="001924C2">
      <w:pPr>
        <w:rPr>
          <w:sz w:val="31"/>
        </w:rPr>
        <w:sectPr w:rsidR="001924C2">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4"/>
        <w:gridCol w:w="299"/>
        <w:gridCol w:w="299"/>
        <w:gridCol w:w="299"/>
        <w:gridCol w:w="299"/>
        <w:gridCol w:w="299"/>
        <w:gridCol w:w="299"/>
      </w:tblGrid>
      <w:tr w:rsidR="001924C2">
        <w:trPr>
          <w:trHeight w:val="176"/>
        </w:trPr>
        <w:tc>
          <w:tcPr>
            <w:tcW w:w="528" w:type="dxa"/>
            <w:tcBorders>
              <w:left w:val="single" w:sz="12" w:space="0" w:color="000000"/>
              <w:right w:val="single" w:sz="6" w:space="0" w:color="000000"/>
            </w:tcBorders>
          </w:tcPr>
          <w:p w:rsidR="001924C2" w:rsidRDefault="001924C2">
            <w:pPr>
              <w:pStyle w:val="TableParagraph"/>
              <w:spacing w:line="157" w:lineRule="exact"/>
              <w:ind w:left="86" w:right="49"/>
              <w:jc w:val="center"/>
              <w:rPr>
                <w:b/>
                <w:sz w:val="17"/>
              </w:rPr>
            </w:pPr>
            <w:r>
              <w:rPr>
                <w:b/>
                <w:sz w:val="17"/>
              </w:rPr>
              <w:t>Cod</w:t>
            </w:r>
          </w:p>
        </w:tc>
        <w:tc>
          <w:tcPr>
            <w:tcW w:w="5663" w:type="dxa"/>
            <w:tcBorders>
              <w:left w:val="single" w:sz="6" w:space="0" w:color="000000"/>
              <w:right w:val="single" w:sz="6" w:space="0" w:color="000000"/>
            </w:tcBorders>
          </w:tcPr>
          <w:p w:rsidR="001924C2" w:rsidRDefault="001924C2">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1924C2" w:rsidRDefault="001924C2">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1924C2" w:rsidRDefault="001924C2">
            <w:pPr>
              <w:pStyle w:val="TableParagraph"/>
              <w:spacing w:line="157" w:lineRule="exact"/>
              <w:ind w:left="156"/>
              <w:rPr>
                <w:b/>
                <w:sz w:val="17"/>
              </w:rPr>
            </w:pPr>
            <w:r>
              <w:rPr>
                <w:b/>
                <w:sz w:val="17"/>
              </w:rPr>
              <w:t>Venitul realizat** lei</w:t>
            </w:r>
          </w:p>
        </w:tc>
      </w:tr>
      <w:tr w:rsidR="001924C2">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60" w:lineRule="exact"/>
              <w:ind w:left="31"/>
              <w:rPr>
                <w:b/>
                <w:sz w:val="17"/>
              </w:rPr>
            </w:pPr>
            <w:r>
              <w:rPr>
                <w:b/>
                <w:sz w:val="17"/>
              </w:rPr>
              <w:t>VENITURI DIN INVESTIŢII</w:t>
            </w: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394"/>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1924C2" w:rsidRDefault="001924C2">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1924C2" w:rsidRDefault="001924C2">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77"/>
        </w:trPr>
        <w:tc>
          <w:tcPr>
            <w:tcW w:w="528" w:type="dxa"/>
            <w:tcBorders>
              <w:top w:val="single" w:sz="8" w:space="0" w:color="000000"/>
              <w:left w:val="single" w:sz="12" w:space="0" w:color="000000"/>
              <w:right w:val="single" w:sz="6" w:space="0" w:color="000000"/>
            </w:tcBorders>
          </w:tcPr>
          <w:p w:rsidR="001924C2" w:rsidRDefault="001924C2">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0"/>
              </w:rPr>
            </w:pPr>
          </w:p>
        </w:tc>
      </w:tr>
      <w:tr w:rsidR="001924C2">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1"/>
              <w:rPr>
                <w:b/>
                <w:sz w:val="17"/>
              </w:rPr>
            </w:pPr>
            <w:r>
              <w:rPr>
                <w:b/>
                <w:sz w:val="17"/>
              </w:rPr>
              <w:t>PENSII</w:t>
            </w:r>
          </w:p>
        </w:tc>
      </w:tr>
      <w:tr w:rsidR="001924C2">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1924C2" w:rsidRDefault="001924C2">
            <w:pPr>
              <w:pStyle w:val="TableParagraph"/>
              <w:spacing w:line="173" w:lineRule="exact"/>
              <w:ind w:left="31"/>
              <w:rPr>
                <w:b/>
                <w:sz w:val="17"/>
              </w:rPr>
            </w:pPr>
            <w:r>
              <w:rPr>
                <w:b/>
                <w:sz w:val="17"/>
              </w:rPr>
              <w:t>PENSII DE STAT</w:t>
            </w: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
              <w:rPr>
                <w:rFonts w:ascii="Monotype Corsiva"/>
                <w:b/>
                <w:i/>
                <w:sz w:val="26"/>
              </w:rPr>
            </w:pPr>
          </w:p>
          <w:p w:rsidR="001924C2" w:rsidRDefault="001924C2">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1924C2" w:rsidRDefault="001924C2">
            <w:pPr>
              <w:pStyle w:val="TableParagraph"/>
              <w:spacing w:line="173" w:lineRule="exact"/>
              <w:ind w:left="31"/>
              <w:rPr>
                <w:b/>
                <w:sz w:val="17"/>
              </w:rPr>
            </w:pPr>
            <w:r>
              <w:rPr>
                <w:b/>
                <w:sz w:val="17"/>
              </w:rPr>
              <w:t>PENSII AGRICULTORI</w:t>
            </w:r>
          </w:p>
        </w:tc>
      </w:tr>
      <w:tr w:rsidR="001924C2">
        <w:trPr>
          <w:trHeight w:val="406"/>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69" w:lineRule="exact"/>
              <w:ind w:left="39"/>
              <w:rPr>
                <w:b/>
                <w:sz w:val="17"/>
              </w:rPr>
            </w:pPr>
            <w:r>
              <w:rPr>
                <w:b/>
                <w:sz w:val="17"/>
              </w:rPr>
              <w:t>mandat poştal /extras</w:t>
            </w:r>
          </w:p>
          <w:p w:rsidR="001924C2" w:rsidRDefault="001924C2">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1924C2" w:rsidRDefault="001924C2">
            <w:pPr>
              <w:pStyle w:val="TableParagraph"/>
              <w:spacing w:line="173" w:lineRule="exact"/>
              <w:ind w:left="31"/>
              <w:rPr>
                <w:b/>
                <w:sz w:val="17"/>
              </w:rPr>
            </w:pPr>
            <w:r>
              <w:rPr>
                <w:b/>
                <w:sz w:val="17"/>
              </w:rPr>
              <w:t>PENSII MILITARE</w:t>
            </w:r>
          </w:p>
        </w:tc>
      </w:tr>
      <w:tr w:rsidR="001924C2">
        <w:trPr>
          <w:trHeight w:val="180"/>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1924C2" w:rsidRDefault="001924C2">
            <w:pPr>
              <w:pStyle w:val="TableParagraph"/>
              <w:spacing w:before="11"/>
              <w:rPr>
                <w:rFonts w:ascii="Monotype Corsiva"/>
                <w:b/>
                <w:i/>
                <w:sz w:val="16"/>
              </w:rPr>
            </w:pPr>
          </w:p>
          <w:p w:rsidR="001924C2" w:rsidRDefault="001924C2">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16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6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77"/>
        </w:trPr>
        <w:tc>
          <w:tcPr>
            <w:tcW w:w="528" w:type="dxa"/>
            <w:tcBorders>
              <w:top w:val="single" w:sz="8" w:space="0" w:color="000000"/>
              <w:left w:val="single" w:sz="12" w:space="0" w:color="000000"/>
              <w:right w:val="single" w:sz="6" w:space="0" w:color="000000"/>
            </w:tcBorders>
          </w:tcPr>
          <w:p w:rsidR="001924C2" w:rsidRDefault="001924C2">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1924C2" w:rsidRDefault="001924C2">
            <w:pPr>
              <w:rPr>
                <w:sz w:val="2"/>
                <w:szCs w:val="2"/>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0"/>
              </w:rPr>
            </w:pPr>
          </w:p>
        </w:tc>
      </w:tr>
    </w:tbl>
    <w:p w:rsidR="001924C2" w:rsidRDefault="001924C2">
      <w:pPr>
        <w:pStyle w:val="Body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3"/>
        <w:gridCol w:w="298"/>
        <w:gridCol w:w="298"/>
        <w:gridCol w:w="298"/>
        <w:gridCol w:w="298"/>
        <w:gridCol w:w="298"/>
        <w:gridCol w:w="298"/>
      </w:tblGrid>
      <w:tr w:rsidR="001924C2">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60" w:lineRule="exact"/>
              <w:ind w:left="31"/>
              <w:rPr>
                <w:b/>
                <w:sz w:val="17"/>
              </w:rPr>
            </w:pPr>
            <w:r>
              <w:rPr>
                <w:b/>
                <w:sz w:val="17"/>
              </w:rPr>
              <w:t>INDEMNIZAŢII</w:t>
            </w:r>
          </w:p>
        </w:tc>
      </w:tr>
      <w:tr w:rsidR="001924C2">
        <w:trPr>
          <w:trHeight w:val="620"/>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
              <w:rPr>
                <w:rFonts w:ascii="Monotype Corsiva"/>
                <w:b/>
                <w:i/>
                <w:sz w:val="18"/>
              </w:rPr>
            </w:pPr>
          </w:p>
          <w:p w:rsidR="001924C2" w:rsidRDefault="001924C2">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1924C2" w:rsidRDefault="001924C2">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9"/>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1924C2" w:rsidRDefault="001924C2">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403"/>
        </w:trPr>
        <w:tc>
          <w:tcPr>
            <w:tcW w:w="528" w:type="dxa"/>
            <w:tcBorders>
              <w:top w:val="single" w:sz="8" w:space="0" w:color="000000"/>
              <w:left w:val="single" w:sz="12" w:space="0" w:color="000000"/>
              <w:right w:val="single" w:sz="6" w:space="0" w:color="000000"/>
            </w:tcBorders>
          </w:tcPr>
          <w:p w:rsidR="001924C2" w:rsidRDefault="001924C2">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line="195" w:lineRule="exact"/>
              <w:ind w:left="39"/>
              <w:rPr>
                <w:b/>
                <w:sz w:val="17"/>
              </w:rPr>
            </w:pPr>
            <w:r>
              <w:rPr>
                <w:b/>
                <w:sz w:val="17"/>
              </w:rPr>
              <w:t>Indemnizaţia lunară pentru activitatea de liber-profesionist a artiştilor</w:t>
            </w:r>
          </w:p>
          <w:p w:rsidR="001924C2" w:rsidRDefault="001924C2">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1"/>
              <w:rPr>
                <w:b/>
                <w:sz w:val="17"/>
              </w:rPr>
            </w:pPr>
            <w:r>
              <w:rPr>
                <w:b/>
                <w:sz w:val="17"/>
              </w:rPr>
              <w:t>INDEMNIZAŢII ŞI STIMULENTE PENTRU CREŞTEREA COPILULUI</w:t>
            </w:r>
          </w:p>
        </w:tc>
      </w:tr>
      <w:tr w:rsidR="001924C2">
        <w:trPr>
          <w:trHeight w:val="193"/>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2"/>
              </w:rPr>
            </w:pPr>
          </w:p>
        </w:tc>
      </w:tr>
      <w:tr w:rsidR="001924C2">
        <w:trPr>
          <w:trHeight w:val="394"/>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1924C2" w:rsidRDefault="001924C2">
            <w:pPr>
              <w:pStyle w:val="TableParagraph"/>
              <w:spacing w:before="5"/>
              <w:rPr>
                <w:rFonts w:ascii="Monotype Corsiva"/>
                <w:b/>
                <w:i/>
                <w:sz w:val="17"/>
              </w:rPr>
            </w:pPr>
          </w:p>
          <w:p w:rsidR="001924C2" w:rsidRDefault="001924C2">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6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77"/>
        </w:trPr>
        <w:tc>
          <w:tcPr>
            <w:tcW w:w="528" w:type="dxa"/>
            <w:tcBorders>
              <w:top w:val="single" w:sz="8" w:space="0" w:color="000000"/>
              <w:left w:val="single" w:sz="12" w:space="0" w:color="000000"/>
              <w:right w:val="single" w:sz="6" w:space="0" w:color="000000"/>
            </w:tcBorders>
          </w:tcPr>
          <w:p w:rsidR="001924C2" w:rsidRDefault="001924C2">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0"/>
              </w:rPr>
            </w:pPr>
          </w:p>
        </w:tc>
      </w:tr>
      <w:tr w:rsidR="001924C2">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60" w:lineRule="exact"/>
              <w:ind w:left="31"/>
              <w:rPr>
                <w:b/>
                <w:sz w:val="17"/>
              </w:rPr>
            </w:pPr>
            <w:r>
              <w:rPr>
                <w:b/>
                <w:sz w:val="17"/>
              </w:rPr>
              <w:t>INDEMNIZAŢII CU CARACTER PERMANENT</w:t>
            </w:r>
          </w:p>
        </w:tc>
      </w:tr>
      <w:tr w:rsidR="001924C2">
        <w:trPr>
          <w:trHeight w:val="406"/>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9"/>
              <w:rPr>
                <w:b/>
                <w:sz w:val="17"/>
              </w:rPr>
            </w:pPr>
            <w:r>
              <w:rPr>
                <w:b/>
                <w:sz w:val="17"/>
              </w:rPr>
              <w:t>Indemnizaţia lunară acordată magistraţilor înlăturaţi din justiţie din</w:t>
            </w:r>
          </w:p>
          <w:p w:rsidR="001924C2" w:rsidRDefault="001924C2">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9"/>
              <w:rPr>
                <w:rFonts w:ascii="Monotype Corsiva"/>
                <w:b/>
                <w:i/>
                <w:sz w:val="18"/>
              </w:rPr>
            </w:pPr>
          </w:p>
          <w:p w:rsidR="001924C2" w:rsidRDefault="001924C2">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9"/>
              <w:rPr>
                <w:b/>
                <w:sz w:val="17"/>
              </w:rPr>
            </w:pPr>
            <w:r>
              <w:rPr>
                <w:b/>
                <w:sz w:val="17"/>
              </w:rPr>
              <w:t>Indemnizaţia lunară acordată persoanelor persecutate din motive</w:t>
            </w:r>
          </w:p>
          <w:p w:rsidR="001924C2" w:rsidRDefault="001924C2">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406"/>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9"/>
              <w:rPr>
                <w:b/>
                <w:sz w:val="17"/>
              </w:rPr>
            </w:pPr>
            <w:r>
              <w:rPr>
                <w:b/>
                <w:sz w:val="17"/>
              </w:rPr>
              <w:t>Indemnizaţia, sporul sau renta acordată invalizilor, veteranilor şi</w:t>
            </w:r>
          </w:p>
          <w:p w:rsidR="001924C2" w:rsidRDefault="001924C2">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607"/>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
              <w:rPr>
                <w:rFonts w:ascii="Monotype Corsiva"/>
                <w:b/>
                <w:i/>
                <w:sz w:val="18"/>
              </w:rPr>
            </w:pPr>
          </w:p>
          <w:p w:rsidR="001924C2" w:rsidRDefault="001924C2">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5"/>
              <w:rPr>
                <w:rFonts w:ascii="Monotype Corsiva"/>
                <w:b/>
                <w:i/>
                <w:sz w:val="20"/>
              </w:rPr>
            </w:pPr>
          </w:p>
          <w:p w:rsidR="001924C2" w:rsidRDefault="001924C2">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595"/>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
              <w:rPr>
                <w:rFonts w:ascii="Monotype Corsiva"/>
                <w:b/>
                <w:i/>
                <w:sz w:val="17"/>
              </w:rPr>
            </w:pPr>
          </w:p>
          <w:p w:rsidR="001924C2" w:rsidRDefault="001924C2">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1924C2" w:rsidRDefault="001924C2">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4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8"/>
              </w:rPr>
            </w:pPr>
          </w:p>
        </w:tc>
      </w:tr>
      <w:tr w:rsidR="001924C2">
        <w:trPr>
          <w:trHeight w:val="16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68"/>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0"/>
              </w:rPr>
            </w:pPr>
          </w:p>
        </w:tc>
      </w:tr>
      <w:tr w:rsidR="001924C2">
        <w:trPr>
          <w:trHeight w:val="177"/>
        </w:trPr>
        <w:tc>
          <w:tcPr>
            <w:tcW w:w="528" w:type="dxa"/>
            <w:tcBorders>
              <w:top w:val="single" w:sz="8" w:space="0" w:color="000000"/>
              <w:left w:val="single" w:sz="12" w:space="0" w:color="000000"/>
              <w:right w:val="single" w:sz="6" w:space="0" w:color="000000"/>
            </w:tcBorders>
          </w:tcPr>
          <w:p w:rsidR="001924C2" w:rsidRDefault="001924C2">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0"/>
              </w:rPr>
            </w:pPr>
          </w:p>
        </w:tc>
      </w:tr>
      <w:tr w:rsidR="001924C2">
        <w:trPr>
          <w:trHeight w:val="176"/>
        </w:trPr>
        <w:tc>
          <w:tcPr>
            <w:tcW w:w="9902" w:type="dxa"/>
            <w:gridSpan w:val="9"/>
            <w:tcBorders>
              <w:left w:val="single" w:sz="12" w:space="0" w:color="000000"/>
              <w:right w:val="single" w:sz="12" w:space="0" w:color="000000"/>
            </w:tcBorders>
            <w:shd w:val="clear" w:color="auto" w:fill="FFFF99"/>
          </w:tcPr>
          <w:p w:rsidR="001924C2" w:rsidRDefault="001924C2">
            <w:pPr>
              <w:pStyle w:val="TableParagraph"/>
              <w:spacing w:line="157" w:lineRule="exact"/>
              <w:ind w:left="31"/>
              <w:rPr>
                <w:b/>
                <w:sz w:val="17"/>
              </w:rPr>
            </w:pPr>
            <w:r>
              <w:rPr>
                <w:b/>
                <w:sz w:val="17"/>
              </w:rPr>
              <w:t>VENITURI DIN ACTIVITĂŢI AGRICOLE</w:t>
            </w:r>
          </w:p>
        </w:tc>
      </w:tr>
      <w:tr w:rsidR="001924C2">
        <w:trPr>
          <w:trHeight w:val="607"/>
        </w:trPr>
        <w:tc>
          <w:tcPr>
            <w:tcW w:w="528" w:type="dxa"/>
            <w:tcBorders>
              <w:left w:val="single" w:sz="12" w:space="0" w:color="000000"/>
              <w:bottom w:val="single" w:sz="8" w:space="0" w:color="000000"/>
              <w:right w:val="single" w:sz="6" w:space="0" w:color="000000"/>
            </w:tcBorders>
          </w:tcPr>
          <w:p w:rsidR="001924C2" w:rsidRDefault="001924C2">
            <w:pPr>
              <w:pStyle w:val="TableParagraph"/>
              <w:spacing w:before="8"/>
              <w:rPr>
                <w:rFonts w:ascii="Monotype Corsiva"/>
                <w:b/>
                <w:i/>
                <w:sz w:val="17"/>
              </w:rPr>
            </w:pPr>
          </w:p>
          <w:p w:rsidR="001924C2" w:rsidRDefault="001924C2">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1924C2" w:rsidRDefault="001924C2">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1924C2" w:rsidRDefault="001924C2">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1924C2" w:rsidRDefault="001924C2">
            <w:pPr>
              <w:pStyle w:val="TableParagraph"/>
              <w:spacing w:before="1"/>
              <w:rPr>
                <w:rFonts w:ascii="Monotype Corsiva"/>
                <w:b/>
                <w:i/>
                <w:sz w:val="26"/>
              </w:rPr>
            </w:pPr>
          </w:p>
          <w:p w:rsidR="001924C2" w:rsidRDefault="001924C2">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9"/>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1924C2" w:rsidRDefault="001924C2">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4"/>
        </w:trPr>
        <w:tc>
          <w:tcPr>
            <w:tcW w:w="528"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91" w:lineRule="exact"/>
              <w:ind w:left="39"/>
              <w:rPr>
                <w:b/>
                <w:sz w:val="17"/>
              </w:rPr>
            </w:pPr>
            <w:r>
              <w:rPr>
                <w:b/>
                <w:sz w:val="17"/>
              </w:rPr>
              <w:t>Venituri din exploatarea pepinierelor viticole şi pomicole şi altele</w:t>
            </w:r>
          </w:p>
          <w:p w:rsidR="001924C2" w:rsidRDefault="001924C2">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1059"/>
        </w:trPr>
        <w:tc>
          <w:tcPr>
            <w:tcW w:w="528" w:type="dxa"/>
            <w:tcBorders>
              <w:top w:val="single" w:sz="8" w:space="0" w:color="000000"/>
              <w:left w:val="single" w:sz="12"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5"/>
              <w:rPr>
                <w:rFonts w:ascii="Monotype Corsiva"/>
                <w:b/>
                <w:i/>
                <w:sz w:val="20"/>
              </w:rPr>
            </w:pPr>
          </w:p>
          <w:p w:rsidR="001924C2" w:rsidRDefault="001924C2">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1924C2" w:rsidRDefault="001924C2">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1924C2" w:rsidRDefault="001924C2">
            <w:pPr>
              <w:rPr>
                <w:sz w:val="2"/>
                <w:szCs w:val="2"/>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bl>
    <w:p w:rsidR="001924C2" w:rsidRDefault="001924C2">
      <w:pPr>
        <w:rPr>
          <w:rFonts w:ascii="Times New Roman"/>
          <w:sz w:val="16"/>
        </w:rPr>
        <w:sectPr w:rsidR="001924C2">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1924C2">
        <w:trPr>
          <w:trHeight w:val="184"/>
        </w:trPr>
        <w:tc>
          <w:tcPr>
            <w:tcW w:w="537" w:type="dxa"/>
            <w:tcBorders>
              <w:left w:val="single" w:sz="12" w:space="0" w:color="000000"/>
              <w:right w:val="single" w:sz="6" w:space="0" w:color="000000"/>
            </w:tcBorders>
          </w:tcPr>
          <w:p w:rsidR="001924C2" w:rsidRDefault="001924C2">
            <w:pPr>
              <w:pStyle w:val="TableParagraph"/>
              <w:spacing w:line="165" w:lineRule="exact"/>
              <w:ind w:left="91" w:right="53"/>
              <w:jc w:val="center"/>
              <w:rPr>
                <w:b/>
                <w:sz w:val="17"/>
              </w:rPr>
            </w:pPr>
            <w:r>
              <w:rPr>
                <w:b/>
                <w:sz w:val="17"/>
              </w:rPr>
              <w:t>Cod</w:t>
            </w:r>
          </w:p>
        </w:tc>
        <w:tc>
          <w:tcPr>
            <w:tcW w:w="5437" w:type="dxa"/>
            <w:tcBorders>
              <w:left w:val="single" w:sz="6" w:space="0" w:color="000000"/>
              <w:right w:val="single" w:sz="6" w:space="0" w:color="000000"/>
            </w:tcBorders>
          </w:tcPr>
          <w:p w:rsidR="001924C2" w:rsidRDefault="001924C2">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1924C2" w:rsidRDefault="001924C2">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1924C2" w:rsidRDefault="001924C2">
            <w:pPr>
              <w:pStyle w:val="TableParagraph"/>
              <w:spacing w:line="165" w:lineRule="exact"/>
              <w:ind w:left="161"/>
              <w:rPr>
                <w:b/>
                <w:sz w:val="17"/>
              </w:rPr>
            </w:pPr>
            <w:r>
              <w:rPr>
                <w:b/>
                <w:sz w:val="17"/>
              </w:rPr>
              <w:t>Venitul realizat** lei</w:t>
            </w:r>
          </w:p>
        </w:tc>
      </w:tr>
      <w:tr w:rsidR="001924C2">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83" w:lineRule="exact"/>
              <w:ind w:left="32"/>
              <w:rPr>
                <w:b/>
                <w:sz w:val="17"/>
              </w:rPr>
            </w:pPr>
            <w:r>
              <w:rPr>
                <w:b/>
                <w:sz w:val="17"/>
              </w:rPr>
              <w:t>VENITURI DIN PREMII ŞI DIN JOCURI DE NOROC</w:t>
            </w:r>
          </w:p>
        </w:tc>
      </w:tr>
      <w:tr w:rsidR="001924C2">
        <w:trPr>
          <w:trHeight w:val="209"/>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1924C2" w:rsidRDefault="001924C2">
            <w:pPr>
              <w:pStyle w:val="TableParagraph"/>
              <w:spacing w:before="3"/>
              <w:rPr>
                <w:rFonts w:ascii="Monotype Corsiva"/>
                <w:b/>
                <w:i/>
                <w:sz w:val="18"/>
              </w:rPr>
            </w:pPr>
          </w:p>
          <w:p w:rsidR="001924C2" w:rsidRDefault="001924C2">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603"/>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8"/>
              <w:rPr>
                <w:rFonts w:ascii="Monotype Corsiva"/>
                <w:b/>
                <w:i/>
                <w:sz w:val="17"/>
              </w:rPr>
            </w:pPr>
          </w:p>
          <w:p w:rsidR="001924C2" w:rsidRDefault="001924C2">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1924C2" w:rsidRDefault="001924C2">
            <w:pPr>
              <w:pStyle w:val="TableParagraph"/>
              <w:spacing w:before="26" w:line="194" w:lineRule="exact"/>
              <w:ind w:left="32"/>
              <w:rPr>
                <w:b/>
                <w:sz w:val="17"/>
              </w:rPr>
            </w:pPr>
            <w:r>
              <w:rPr>
                <w:b/>
                <w:sz w:val="17"/>
              </w:rPr>
              <w:t>ACESTUIA</w:t>
            </w:r>
          </w:p>
        </w:tc>
      </w:tr>
      <w:tr w:rsidR="001924C2">
        <w:trPr>
          <w:trHeight w:val="616"/>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9"/>
              <w:rPr>
                <w:rFonts w:ascii="Monotype Corsiva"/>
                <w:b/>
                <w:i/>
                <w:sz w:val="18"/>
              </w:rPr>
            </w:pPr>
          </w:p>
          <w:p w:rsidR="001924C2" w:rsidRDefault="001924C2">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1924C2" w:rsidRDefault="001924C2">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1924C2" w:rsidRDefault="001924C2">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1924C2" w:rsidRDefault="001924C2">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73" w:lineRule="exact"/>
              <w:ind w:left="32"/>
              <w:rPr>
                <w:b/>
                <w:sz w:val="17"/>
              </w:rPr>
            </w:pPr>
            <w:r>
              <w:rPr>
                <w:b/>
                <w:sz w:val="17"/>
              </w:rPr>
              <w:t>VENITURI DIN ALTE SURSE</w:t>
            </w:r>
          </w:p>
        </w:tc>
      </w:tr>
      <w:tr w:rsidR="001924C2">
        <w:trPr>
          <w:trHeight w:val="839"/>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1924C2" w:rsidRDefault="001924C2">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rPr>
                <w:rFonts w:ascii="Monotype Corsiva"/>
                <w:b/>
                <w:i/>
                <w:sz w:val="18"/>
              </w:rPr>
            </w:pPr>
          </w:p>
          <w:p w:rsidR="001924C2" w:rsidRDefault="001924C2">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595"/>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4"/>
              <w:rPr>
                <w:rFonts w:ascii="Monotype Corsiva"/>
                <w:b/>
                <w:i/>
                <w:sz w:val="17"/>
              </w:rPr>
            </w:pPr>
          </w:p>
          <w:p w:rsidR="001924C2" w:rsidRDefault="001924C2">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1924C2" w:rsidRDefault="001924C2">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794"/>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5"/>
              <w:rPr>
                <w:rFonts w:ascii="Monotype Corsiva"/>
                <w:b/>
                <w:i/>
                <w:sz w:val="25"/>
              </w:rPr>
            </w:pPr>
          </w:p>
          <w:p w:rsidR="001924C2" w:rsidRDefault="001924C2">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50" w:lineRule="exact"/>
              <w:ind w:left="40"/>
              <w:jc w:val="both"/>
              <w:rPr>
                <w:b/>
                <w:sz w:val="17"/>
              </w:rPr>
            </w:pPr>
            <w:r>
              <w:rPr>
                <w:b/>
                <w:sz w:val="17"/>
              </w:rPr>
              <w:t>Venituri, sub forma diferenţelor de preţ pentru anumite bunuri,</w:t>
            </w:r>
          </w:p>
          <w:p w:rsidR="001924C2" w:rsidRDefault="001924C2">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56"/>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line="152" w:lineRule="exact"/>
              <w:ind w:left="40"/>
              <w:rPr>
                <w:b/>
                <w:sz w:val="17"/>
              </w:rPr>
            </w:pPr>
            <w:r>
              <w:rPr>
                <w:b/>
                <w:sz w:val="17"/>
              </w:rPr>
              <w:t>Venituri primite de persoanele fizice reprezentând onorarii din</w:t>
            </w:r>
          </w:p>
          <w:p w:rsidR="001924C2" w:rsidRDefault="001924C2">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6"/>
              </w:rPr>
            </w:pPr>
          </w:p>
        </w:tc>
      </w:tr>
      <w:tr w:rsidR="001924C2">
        <w:trPr>
          <w:trHeight w:val="390"/>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line="177" w:lineRule="exact"/>
              <w:ind w:left="40"/>
              <w:rPr>
                <w:b/>
                <w:sz w:val="17"/>
              </w:rPr>
            </w:pPr>
            <w:r>
              <w:rPr>
                <w:b/>
                <w:sz w:val="17"/>
              </w:rPr>
              <w:t>Venituri din alte surse sunt orice venituri identificate ca fiind</w:t>
            </w:r>
          </w:p>
          <w:p w:rsidR="001924C2" w:rsidRDefault="001924C2">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2"/>
              <w:rPr>
                <w:b/>
                <w:sz w:val="17"/>
              </w:rPr>
            </w:pPr>
            <w:r>
              <w:rPr>
                <w:b/>
                <w:sz w:val="17"/>
              </w:rPr>
              <w:t>VENITURI OBŢINUTE DIN STRĂINĂTATE</w:t>
            </w:r>
          </w:p>
        </w:tc>
      </w:tr>
      <w:tr w:rsidR="001924C2">
        <w:trPr>
          <w:trHeight w:val="189"/>
        </w:trPr>
        <w:tc>
          <w:tcPr>
            <w:tcW w:w="537" w:type="dxa"/>
            <w:tcBorders>
              <w:top w:val="single" w:sz="8" w:space="0" w:color="000000"/>
              <w:left w:val="single" w:sz="12" w:space="0" w:color="000000"/>
              <w:right w:val="single" w:sz="6" w:space="0" w:color="000000"/>
            </w:tcBorders>
          </w:tcPr>
          <w:p w:rsidR="001924C2" w:rsidRDefault="001924C2">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1924C2" w:rsidRDefault="001924C2">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2"/>
              </w:rPr>
            </w:pPr>
          </w:p>
        </w:tc>
      </w:tr>
      <w:tr w:rsidR="001924C2">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83" w:lineRule="exact"/>
              <w:ind w:left="32"/>
              <w:rPr>
                <w:b/>
                <w:sz w:val="17"/>
              </w:rPr>
            </w:pPr>
            <w:r>
              <w:rPr>
                <w:b/>
                <w:sz w:val="17"/>
              </w:rPr>
              <w:t>ALOCAŢII</w:t>
            </w: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0"/>
              <w:ind w:left="41"/>
              <w:rPr>
                <w:b/>
                <w:sz w:val="17"/>
              </w:rPr>
            </w:pPr>
            <w:r>
              <w:rPr>
                <w:b/>
                <w:sz w:val="17"/>
              </w:rPr>
              <w:t>mandat poştal /extras de</w:t>
            </w:r>
          </w:p>
          <w:p w:rsidR="001924C2" w:rsidRDefault="001924C2">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10"/>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1924C2" w:rsidRDefault="001924C2">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4"/>
              </w:rPr>
            </w:pPr>
          </w:p>
        </w:tc>
      </w:tr>
      <w:tr w:rsidR="001924C2">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2"/>
              <w:rPr>
                <w:b/>
                <w:sz w:val="17"/>
              </w:rPr>
            </w:pPr>
            <w:r>
              <w:rPr>
                <w:b/>
                <w:sz w:val="17"/>
              </w:rPr>
              <w:t>BURSE*</w:t>
            </w:r>
          </w:p>
        </w:tc>
      </w:tr>
      <w:tr w:rsidR="001924C2">
        <w:trPr>
          <w:trHeight w:val="209"/>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1924C2" w:rsidRDefault="001924C2">
            <w:pPr>
              <w:pStyle w:val="TableParagraph"/>
              <w:spacing w:before="2"/>
              <w:ind w:left="41"/>
              <w:rPr>
                <w:b/>
                <w:sz w:val="17"/>
              </w:rPr>
            </w:pPr>
            <w:r>
              <w:rPr>
                <w:b/>
                <w:sz w:val="17"/>
              </w:rPr>
              <w:t>adeverinţă instituţie</w:t>
            </w:r>
          </w:p>
          <w:p w:rsidR="001924C2" w:rsidRDefault="001924C2">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197"/>
        </w:trPr>
        <w:tc>
          <w:tcPr>
            <w:tcW w:w="537" w:type="dxa"/>
            <w:tcBorders>
              <w:top w:val="single" w:sz="8" w:space="0" w:color="000000"/>
              <w:left w:val="single" w:sz="12" w:space="0" w:color="000000"/>
              <w:right w:val="single" w:sz="6" w:space="0" w:color="000000"/>
            </w:tcBorders>
          </w:tcPr>
          <w:p w:rsidR="001924C2" w:rsidRDefault="001924C2">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2"/>
              </w:rPr>
            </w:pPr>
          </w:p>
        </w:tc>
      </w:tr>
    </w:tbl>
    <w:p w:rsidR="001924C2" w:rsidRDefault="001924C2">
      <w:pPr>
        <w:spacing w:after="50" w:line="175" w:lineRule="exact"/>
        <w:ind w:left="269"/>
        <w:rPr>
          <w:b/>
          <w:sz w:val="17"/>
        </w:rPr>
      </w:pPr>
      <w:r>
        <w:rPr>
          <w:noProof/>
          <w:lang w:val="en-US" w:eastAsia="en-US"/>
        </w:rPr>
        <w:pict>
          <v:shape id="_x0000_s1053" type="#_x0000_t202" style="position:absolute;left:0;text-align:left;margin-left:67.95pt;margin-top:644.7pt;width:490.4pt;height:115.25pt;z-index:-251660800;mso-position-horizontal-relative:page;mso-position-vertical-relative:page" filled="f" stroked="f">
            <v:textbox inset="0,0,0,0">
              <w:txbxContent>
                <w:p w:rsidR="001924C2" w:rsidRDefault="001924C2">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1924C2" w:rsidRDefault="001924C2">
                  <w:pPr>
                    <w:spacing w:before="61"/>
                    <w:rPr>
                      <w:rFonts w:ascii="Monotype Corsiva" w:hAnsi="Monotype Corsiva"/>
                      <w:b/>
                      <w:i/>
                      <w:sz w:val="24"/>
                    </w:rPr>
                  </w:pPr>
                  <w:r>
                    <w:rPr>
                      <w:rFonts w:ascii="Monotype Corsiva" w:hAnsi="Monotype Corsiva"/>
                      <w:b/>
                      <w:i/>
                      <w:sz w:val="24"/>
                    </w:rPr>
                    <w:t>Data……………………………..</w:t>
                  </w:r>
                </w:p>
                <w:p w:rsidR="001924C2" w:rsidRDefault="001924C2">
                  <w:pPr>
                    <w:spacing w:before="44"/>
                    <w:rPr>
                      <w:rFonts w:ascii="Monotype Corsiva" w:hAnsi="Monotype Corsiva"/>
                      <w:b/>
                      <w:i/>
                      <w:sz w:val="24"/>
                    </w:rPr>
                  </w:pPr>
                  <w:r>
                    <w:rPr>
                      <w:rFonts w:ascii="Monotype Corsiva" w:hAnsi="Monotype Corsiva"/>
                      <w:b/>
                      <w:i/>
                      <w:sz w:val="24"/>
                    </w:rPr>
                    <w:t>Numele solicitantului……………………………………………………...</w:t>
                  </w:r>
                </w:p>
                <w:p w:rsidR="001924C2" w:rsidRDefault="001924C2">
                  <w:pPr>
                    <w:pStyle w:val="BodyText"/>
                    <w:ind w:left="0"/>
                    <w:rPr>
                      <w:sz w:val="31"/>
                    </w:rPr>
                  </w:pPr>
                </w:p>
                <w:p w:rsidR="001924C2" w:rsidRDefault="001924C2">
                  <w:pPr>
                    <w:rPr>
                      <w:rFonts w:ascii="Monotype Corsiva" w:hAnsi="Monotype Corsiva"/>
                      <w:b/>
                      <w:i/>
                      <w:sz w:val="24"/>
                    </w:rPr>
                  </w:pPr>
                  <w:r>
                    <w:rPr>
                      <w:rFonts w:ascii="Monotype Corsiva" w:hAnsi="Monotype Corsiva"/>
                      <w:b/>
                      <w:i/>
                      <w:sz w:val="24"/>
                    </w:rPr>
                    <w:t>Semnătura…………………………………………………………………..</w:t>
                  </w:r>
                </w:p>
              </w:txbxContent>
            </v:textbox>
            <w10:wrap anchorx="page" anchory="page"/>
          </v:shape>
        </w:pict>
      </w:r>
      <w:r>
        <w:rPr>
          <w:noProof/>
          <w:lang w:val="en-US" w:eastAsia="en-US"/>
        </w:rPr>
        <w:pict>
          <v:group id="_x0000_s1054" style="position:absolute;left:0;text-align:left;margin-left:56.65pt;margin-top:638.5pt;width:517.6pt;height:134.8pt;z-index:251663872;mso-position-horizontal-relative:page;mso-position-vertical-relative:page" coordorigin="1133,12770" coordsize="10352,2696">
            <v:line id="_x0000_s1055" style="position:absolute" from="1359,13158" to="1574,13158" strokeweight=".19867mm"/>
            <v:shape id="_x0000_s1056" type="#_x0000_t75" style="position:absolute;left:1132;top:12770;width:10352;height:2696">
              <v:imagedata r:id="rId9" o:title=""/>
            </v:shape>
            <v:shape id="_x0000_s1057" style="position:absolute;left:1187;top:12826;width:10212;height:2508" coordorigin="1187,12826" coordsize="10212,2508" o:spt="100" adj="0,,0" path="m11348,15333r-10110,l1248,15334r10093,l11348,15333xm11350,12827r-10113,l1233,12829r-6,1l1224,12831r-2,2l1217,12835r-5,4l1207,12843r-3,3l1200,12851r-4,5l1193,12861r-1,1l1191,12866r-2,6l1188,12875r,2l1187,12885r,5l1188,15271r,8l1188,15284r,1l1189,15289r2,6l1192,15296r1,2l1193,15300r3,6l1197,15307r2,1l1200,15309r4,6l1205,15316r1,1l1208,15318r4,4l1213,15323r4,2l1222,15328r2,1l1227,15330r6,2l1237,15333r10113,l11353,15332r7,-2l11361,15330r2,-1l11365,15328r5,-3l11373,15324r1,-2l11379,15318r2,-1l11382,15316r1,-2l11387,15309r2,-1l11390,15306r3,-6l11394,15298r1,-2l11395,15295r2,-6l11398,15285r,-1l11398,15279r-59,l11340,15278r-10093,l1247,15278r-1,l1245,15277r,l1245,15277r-1,-1l1244,15276r,l1244,15276r-1,l1244,15276r,-1l1243,15275r1,l1243,15274r1,l1244,15273r,l1244,15273r-1,-1l1244,15272r,-2383l1243,12889r1,-1l1243,12888r1,-1l1243,12887r1,-1l1244,12885r,l1243,12885r1,-1l1244,12884r,l1244,12884r1,-1l1245,12883r1,l1246,12883r,l1246,12882r2,l1248,12882r10151,l11398,12877r,-2l11397,12872r-2,-6l11394,12862r-1,-1l11390,12856r-2,-4l11387,12851r-4,-4l11382,12845r-1,-1l11379,12843r-5,-4l11373,12838r-1,-1l11370,12835r-5,-2l11363,12832r-2,-1l11360,12830r-7,-1l11350,12827xm11341,15278r-1,l11339,15279r1,-1l11341,15278xm11399,15276r-56,l11342,15276r,1l11341,15277r,1l11340,15278r-1,1l11398,15279r1,-3xm1246,15278r1,l1247,15278r-1,xm1247,15278r,l1248,15278r-1,xm1247,15278r,l1248,15278r-1,l1247,15278xm1247,15278r1,l1249,15278r-2,l1247,15278xm1247,15278r2,l1247,15278r,xm1247,15278r2,l11337,15278r1,l1250,15278r-3,xm11339,15278r,l11337,15278r2,xm11340,15278r-1,l11337,15278r2,l11340,15278xm11340,15278r,l11339,15278r1,xm11340,15278r,l11340,15278r-1,l11340,15278r,xm1245,15277r1,1l1246,15278r,l1246,15277r-1,xm1246,15277r,1l1246,15278r,-1xm1246,15277r,1l1247,15278r-1,l1246,15278r,-1xm1247,15277r,1l1247,15278r3,l1248,15277r-1,xm1248,15277r2,1l11336,15278r-10088,-1xm11337,15278r-1,l11337,15278r,xm11339,15278r-2,l11337,15278r2,l11339,15278xm11339,15278r-2,l11338,15278r1,xm11341,15277r,l11341,15278r-1,l11341,15278r,-1xm11341,15277r,l11341,15278r,-1xm11341,15277r-1,1l11340,15278r1,-1xm11341,15277r,l11340,15278r,l11341,15277xm11340,15277r-3,1l11339,15278r,l11340,15277xm1246,15278r1,l1247,15278r-1,xm11339,15278r,l11339,15278r,l11339,15278xm11340,15278r-1,l11339,15278r1,l11340,15278xm1247,15277r,l1247,15278r,l1247,15277r,xm11341,15277r-1,l11339,15278r1,l11340,15277r1,xm1247,15277r,1l1247,15278r,-1xm11340,15277r,1l11340,15278r,l11340,15277xm1246,15277r1,1l1247,15278r,-1l1247,15277r-1,xm11340,15277r-1,1l11340,15278r,-1xm1246,15277r,l1247,15278r-1,-1l1246,15277xm11340,15277r,l11340,15278r,-1l11340,15277xm1246,15277r,l1246,15278r,l1246,15277r,xm11341,15277r-1,1l11340,15277r1,xm1246,15277r,1l1246,15277r,xm11341,15277r,l11340,15277r1,l11341,15277xm1245,15277r1,l1246,15277r,l1245,15277xm11341,15277r,l11341,15277r,l11341,15277r,xm11341,15277r,l11341,15277r,l11341,15277r,l11341,15277xm11341,15277r,l11341,15277r,l11341,15277xm1247,15277r,l1247,15277r,xm1245,15277r,l1245,15277r,xm11341,15277r,l11341,15277r,l11341,15277xm11342,15276r,1l11341,15277r,l11341,15277r1,l11342,15276xm1246,15277r,l1247,15277r1,l1246,15277xm1246,15277r1,l1247,15277r-1,xm1246,15277r,l1247,15277r,l1246,15277r,xm1246,15277r,l1247,15277r-1,xm1246,15277r,l1246,15277r,l1246,15277xm1246,15277r,l1246,15277r,l1246,15277r,xm1246,15277r,l1246,15277r,xm1246,15277r,l1246,15277r,l1246,15277xm1245,15277r,l1246,15277r,l1246,15277r-1,xm1245,15277r,l1245,15277r,xm1244,15276r1,1l1245,15277r,l1245,15277r-1,-1xm11341,15277r,l11340,15277r,l11341,15277r,xm1246,15277r,l1246,15277r,l1246,15277xm1246,15277r,l1246,15277r,l1246,15277xm1246,15277r,l1246,15277r,xm11341,15277r-1,l11341,15277r,xm1246,15277r,l1246,15277r,l1246,15277xm11341,15277r,l11341,15277r,l11341,15277xm1245,15277r1,l1245,15277r,xm1245,15277r,l1246,15277r,l1245,15277xm11341,15277r,l11341,15277r,l11341,15277xm1246,15277r,l1246,15277r,l1246,15277xm1245,15277r,l1245,15277r1,l1245,15277r,xm11341,15277r,l11341,15277r,xm11341,15276r-1,1l11341,15277r,-1xm11341,15277r,l11341,15277r,xm11341,15277r,l11341,15277r,l11341,15277xm1246,15276r,1l1246,15277r,-1xm1244,15276r1,l1245,15277r,-1l1244,15276xm1245,15277r1,l1245,15277r,xm11342,15276r,1l11341,15277r1,l11342,15276xm1245,15276r,1l1245,15276r,xm1245,15276r,l1246,15277r,l1245,15276xm11341,15276r,l11341,15277r,l11341,15276xm11342,15276r,l11342,15277r,-1l11342,15276xm1245,15276r,l1245,15277r1,l1245,15276xm1245,15276r,l1246,15277r-1,-1l1245,15276r,xm11342,15276r-1,1l11341,15277r1,-1xm11342,15276r-1,l11341,15277r,-1l11342,15276xm1245,15276r,l1245,15277r,-1xm11341,15276r,l11341,15277r,-1xm11342,15276r,l11341,15277r1,-1l11342,15276r,xm1244,15276r1,l1245,15277r-1,-1xm1245,15276r,l1245,15276r,l1245,15276xm11342,15276r,l11342,15276r,xm1244,15275r,1l1245,15276r,l1245,15276r-1,-1xm11342,15276r-1,l11341,15276r1,xm11343,15276r-1,l11342,15276r1,xm11342,15276r,l11342,15276r,l11342,15276xm1244,15276r,l1244,15276r,xm1245,15276r,l1246,15276r-1,xm11399,15276r-56,l11342,15276r,l11343,15276r56,l11399,15276xm11342,15275r,1l11341,15276r1,l11342,15276r,-1xm1244,15276r,l1244,15276r,xm11342,15276r,l11342,15276r,xm11342,15275r,1l11341,15276r1,l11342,15275xm1243,15276r1,l1244,15276r-1,xm1244,15275r,1l1244,15276r,-1l1244,15275xm11342,15276r,l11342,15276r,xm1245,15275r,1l1245,15276r,l1245,15275xm11342,15276r,l11342,15276r,l11342,15276xm1244,15276r-1,l1244,15276r,xm11343,15276r-1,l11342,15276r1,xm1245,15276r,l1245,15276r,l1245,15276xm11343,15276r-1,l11342,15276r1,xm1244,15274r1,1l1245,15275r,1l1244,15274xm1244,15275r,1l1245,15276r,l1244,15275xm11344,15275r-2,1l11342,15276r1,l11344,15275xm11342,15275r,l11342,15276r,l11342,15275xm11342,15275r,1l11342,15276r,-1xm1244,15275r1,1l1245,15276r-1,-1xm1244,15275r1,1l1245,15276r,-1l1244,15275xm11342,15274r,2l11342,15275r,-1xm11399,15274r-56,l11342,15275r,1l11344,15275r55,l11399,15274xm11399,15275r-55,l11343,15276r,l11399,15276r,-1xm1244,15275r,l1245,15276r-1,-1l1244,15275xm11342,15275r,1l11342,15275r,xm1244,15275r,l1244,15275r,l1244,15275xm11342,15275r,l11342,15275r,xm1244,15274r,1l1245,15275r-1,-1xm11342,15274r,1l11342,15275r,l11342,15274xm1244,15275r,l1244,15275r,xm1244,15275r,l1244,15275r,l1244,15275xm11343,15274r-1,1l11342,15275r1,-1xm1243,15275r1,l1244,15275r-1,xm11399,15273r-56,l11342,15274r,1l11343,15274r56,l11399,15273xm1244,15275r-1,l1244,15275r,l1244,15275xm1244,15273r,1l1244,15275r,l1244,15275r,-2xm1244,15273r,l1244,15275r,-1l1244,15273xm11343,15272r-1,2l11342,15275r,l11342,15274r1,-2xm1243,15274r1,1l1244,15274r-1,xm11343,15273r-1,1l11342,15275r1,-2xm1244,15274r-1,l1244,15275r,-1xm1244,15272r-1,l1244,15274r,-2xm1243,15272r1,1l1244,15273r,1l1243,15272xm11399,15272r-56,l11342,15274r1,-1l11399,15273r,-1xm11342,12886r1,3l11342,15274r1,-2l11399,15272r,-2384l11343,12888r-1,-2xm1243,15273r1,l1244,15273r-1,xm1244,15273r-1,l1244,15273r,xm1244,12887r,l1243,12889r1,-1l1244,12887xm1244,12887r-1,2l1244,12889r,-2xm11342,12888r,1l11343,12889r-1,-1xm11342,12886r,2l11343,12889r-1,-2l11342,12886xm11341,12885r1,3l11342,12886r,-1l11341,12885xm1244,12887r-1,1l1244,12887r,xm1244,12887r-1,1l1244,12888r,-1xm11342,12886r,l11343,12888r-1,-2xm11342,12886r,l11343,12888r56,l11399,12887r-56,l11342,12886xm1245,12885r-1,1l1244,12887r1,-2xm1244,12885r,1l1243,12887r1,-1l1244,12886r,-1xm1244,12886r-1,1l1244,12887r,l1244,12886xm1244,12886r,1l1244,12887r,-1xm1244,12886r,l1244,12887r,-1l1244,12886xm1245,12885r,l1244,12886r,1l1245,12885xm11342,12885r,1l11343,12887r-1,-1l11342,12885xm11342,12885r1,2l11399,12887r,-1l11343,12886r-1,-1xm1244,12885r,1l1244,12886r,-1xm11342,12885r,l11343,12886r-1,-1xm11342,12885r,l11343,12886r56,l11399,12885r-56,l11342,12885xm11342,12885r,1l11342,12885r,xm1245,12885r-1,l1244,12886r,-1l1245,12885xm11342,12885r,1l11342,12885r,xm11342,12885r,l11342,12885r,l11342,12885xm1245,12885r-1,l1245,12885r,xm1245,12885r,l1244,12885r1,l1245,12885xm1245,12884r,l1244,12885r,l1245,12885r,-1xm11342,12885r,l11342,12885r,l11342,12885xm11341,12885r,l11342,12885r,l11341,12885xm1245,12884r-1,l1244,12885r1,-1xm11342,12884r,1l11342,12885r,l11342,12884xm11342,12885r,l11342,12885r,xm11341,12884r1,1l11342,12885r,l11341,12884xm1244,12884r-1,1l1244,12885r,-1xm1244,12885r-1,l1244,12885r,xm11342,12885r,l11343,12885r-1,xm11342,12884r,l11342,12885r1,l11399,12885r,-1l11343,12884r-1,xm1245,12884r,1l1245,12885r,-1xm1245,12884r,1l1245,12885r,l1245,12884xm11341,12884r,1l11342,12885r-1,-1l11341,12884xm1245,12884r,l1245,12885r,l1245,12884xm11341,12884r1,1l11342,12884r-1,xm11342,12884r,1l11342,12885r,l11342,12884xm11341,12884r,1l11341,12884r,xm1246,12884r,l1245,12884r,1l1246,12884r,xm11341,12884r1,l11342,12884r,1l11342,12884r-1,xm11341,12884r,1l11341,12884r,xm11342,12884r,l11342,12885r,-1l11342,12884xm1245,12884r,l1244,12884r1,l1245,12884xm1245,12884r,l1245,12884r,xm11341,12884r,l11342,12884r-1,l11341,12884xm1246,12884r-1,l1245,12884r1,xm1244,12884r,l1244,12884r,xm11399,12883r-58,l11341,12883r1,l11342,12884r1,l11399,12884r,-1xm11341,12884r,l11342,12884r-1,xm11341,12884r,l11341,12884r,xm1245,12884r,l1245,12884r,l1245,12884xm11340,12884r1,l11341,12884r,l11340,12884xm1245,12884r-1,l1245,12884r,xm11341,12884r,l11341,12884r,xm11341,12884r,l11342,12884r-1,l11341,12884xm1245,12883r,l1244,12884r1,l1245,12884r,l1245,12883xm1246,12884r,l1246,12884r-1,l1246,12884xm11341,12884r1,l11342,12884r-1,xm11341,12883r,1l11341,12884r1,l11342,12883r-1,xm1245,12884r,l1245,12884r,xm1246,12884r-1,l1245,12884r1,l1246,12884xm1245,12884r,l1245,12884r,xm11341,12884r,l11341,12884r,xm11340,12883r1,1l11341,12884r-1,l11340,12883xm11341,12884r,l11341,12884r,xm1246,12883r,1l1245,12884r1,l1246,12883xm11341,12883r,l11341,12884r,l11341,12883xm11341,12883r,l11341,12884r,-1l11341,12883xm11339,12883r2,1l11340,12883r-1,xm11341,12883r,1l11341,12884r,l11341,12883xm1246,12884r,l1246,12884r,xm1246,12884r-1,l1245,12884r,l1246,12884xm11341,12883r,1l11341,12883r,xm1245,12883r,1l1245,12883r,xm11340,12883r,l11341,12884r,l11341,12883r-1,xm1246,12883r,l1246,12883r-1,1l1246,12884r,-1xm1246,12883r,1l1246,12884r,l1246,12883xm1246,12883r,l1245,12884r,l1246,12883xm1247,12883r-1,l1246,12884r,l1247,12883xm11340,12883r,l11341,12884r-1,-1l11340,12883xm1248,12883r-1,l1246,12884r2,-1xm1245,12883r,l1245,12884r,-1xm1246,12883r,l1246,12884r,-1xm1247,12883r,l1247,12883r-1,1l1247,12883xm11340,12883r,l11340,12884r,-1l11340,12883xm11340,12883r,l11341,12883r-1,l11340,12883xm1246,12883r,l1246,12883r,l1246,12883xm11340,12883r,l11340,12883r,xm1247,12883r-1,l1246,12883r1,l1247,12883xm11338,12882r2,1l11340,12883r-2,-1l11338,12882xm11339,12883r1,l11340,12883r,l11340,12883r-1,xm1245,12883r,l1245,12883r,xm11341,12883r,l11342,12883r-1,xm1247,12883r,l1247,12883r,xm11340,12883r,l11340,12883r,xm1246,12883r,l1246,12883r,l1246,12883xm1247,12883r-1,l1246,12883r,l1247,12883xm11339,12883r1,l11339,12883r,xm1247,12883r-1,l1246,12883r1,xm1247,12883r,l1246,12883r1,l1247,12883xm1248,12883r-1,l1247,12883r,l1248,12883xm1246,12883r,l1246,12883r,l1246,12883xm1248,12883r,l1247,12883r,l1248,12883xm11340,12883r,l11341,12883r,l11340,12883xm1246,12882r,1l1246,12883r,-1xm1250,12882r-2,1l1247,12883r1,l1250,12882xm11399,12882r-59,l11341,12883r,l11341,12883r58,l11399,12882xm1248,12882r-2,l1246,12883r1,l1248,12882xm11340,12882r1,1l11341,12883r-1,-1xm11337,12882r-10087,l1248,12883r3,l11338,12883r-1,-1xm11340,12882r-1,l11340,12883r1,l11340,12882xm11337,12882r2,1l11338,12882r-1,xm11340,12883r,l11340,12883r,l11340,12883xm11339,12883r1,l11340,12883r,l11339,12883xm11339,12883r,l11340,12883r-1,l11339,12883xm1248,12882r-1,1l1247,12883r,l1248,12882xm11338,12882r1,1l11339,12883r,l11338,12882xm11339,12882r1,1l11340,12883r-1,-1xm11339,12882r,l11339,12883r1,l11339,12882xm11399,12882r-10151,l1247,12883r1,l1249,12882r10150,l11399,12882xm11339,12883r,l11339,12883r,xm11339,12882r,1l11339,12883r,-1xm11339,12882r-2,l11338,12882r1,1l11339,12882xm1249,12882r-1,1l1248,12883r1,-1xm1250,12882r-1,l1248,12883r2,-1xm11337,12882r1,l11338,12882r-1,xm11337,12882r,l11338,12882r-1,xm11339,12826r-10094,1l1238,12827r10110,l11339,12826xe" fillcolor="#0000d4"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58" style="position:absolute;left:1187;top:12826;width:10212;height:2508" coordorigin="1187,12826" coordsize="10212,2508" o:spt="100" adj="0,,0" path="m1187,12887r1,-10l1188,12875r1,-1l1189,12872r2,-6l1192,12864r,-2l1193,12861r3,-5l1197,12854r2,-2l1200,12851r4,-5l1205,12845r1,-1l1207,12843r5,-4l1213,12838r2,-1l1217,12835r5,-2l1224,12831r1,l1227,12830r6,-1l1235,12828r2,-1l1238,12827r7,l11339,12826r9,1l11350,12827r2,1l11353,12829r7,1l11361,12831r2,1l11365,12833r5,2l11372,12837r1,1l11374,12839r5,4l11381,12844r1,1l11383,12847r4,4l11388,12852r1,2l11390,12856r3,5l11394,12862r1,2l11395,12866r2,6l11398,12874r,1l11398,12877r1,7l11399,15274r-1,10l11398,15285r,2l11397,15289r-2,6l11395,15296r-1,2l11393,15300r-3,6l11389,15307r,1l11387,15309r-4,5l11382,15316r-1,1l11379,15318r-5,4l11373,15324r-1,l11370,15325r-5,3l11363,15329r-2,1l11360,15330r-7,2l11352,15333r-2,l11348,15333r-7,1l1248,15334r-10,-1l1237,15333r-2,l1233,15332r-6,-2l1225,15330r-1,-1l1222,15328r-5,-3l1215,15324r-2,-1l1212,15322r-4,-4l1206,15317r-1,-1l1204,15315r-4,-6l1199,15308r-2,-1l1196,15306r-3,-6l1193,15298r-1,-2l1191,15295r-2,-6l1189,15287r-1,-2l1188,15284r,-7l1187,12887xm1244,15271r1,6l1243,15272r3,6l1243,15273r3,5l1243,15274r4,4l1243,15275r5,3l1243,15276r6,2l1244,15276r6,2l1245,15277r3,l11336,15278r6,-1l11337,15278r6,-2l11337,15278r6,-2l11339,15278r5,-3l11339,15279r4,-5l11340,15278r3,-5l11341,15278r2,-6l11342,15277r,-3l11343,12890r-1,-7l11343,12889r-2,-6l11343,12888r-3,-6l11343,12887r-4,-5l11343,12886r-4,-4l11343,12885r-6,-3l11343,12884r-6,-2l11342,12883r-3,l1251,12883r-6,l1250,12882r-6,2l1249,12882r-6,3l1248,12882r-4,4l1247,12883r-4,4l1246,12882r-3,6l1246,12883r-3,6l1245,12883r-1,4l1244,15271xe" filled="f" strokecolor="#0000d4" strokeweight=".01mm">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w10:wrap anchorx="page" anchory="page"/>
          </v:group>
        </w:pict>
      </w:r>
      <w:r>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1924C2">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60" w:lineRule="exact"/>
              <w:ind w:left="32"/>
              <w:rPr>
                <w:b/>
                <w:sz w:val="17"/>
              </w:rPr>
            </w:pPr>
            <w:r>
              <w:rPr>
                <w:b/>
                <w:sz w:val="17"/>
              </w:rPr>
              <w:t>AJUTOARE</w:t>
            </w:r>
          </w:p>
        </w:tc>
      </w:tr>
      <w:tr w:rsidR="001924C2">
        <w:trPr>
          <w:trHeight w:val="579"/>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2"/>
              <w:rPr>
                <w:b/>
                <w:sz w:val="17"/>
              </w:rPr>
            </w:pPr>
          </w:p>
          <w:p w:rsidR="001924C2" w:rsidRDefault="001924C2">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1924C2" w:rsidRDefault="001924C2">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1924C2" w:rsidRDefault="001924C2">
            <w:pPr>
              <w:pStyle w:val="TableParagraph"/>
              <w:spacing w:line="160" w:lineRule="exact"/>
              <w:ind w:left="32"/>
              <w:rPr>
                <w:b/>
                <w:sz w:val="17"/>
              </w:rPr>
            </w:pPr>
            <w:r>
              <w:rPr>
                <w:b/>
                <w:sz w:val="17"/>
              </w:rPr>
              <w:t>ALTE SURSE DE VENIT</w:t>
            </w: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1924C2" w:rsidRDefault="001924C2">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403"/>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1924C2" w:rsidRDefault="001924C2">
            <w:pPr>
              <w:pStyle w:val="TableParagraph"/>
              <w:spacing w:line="195" w:lineRule="exact"/>
              <w:ind w:left="40"/>
              <w:rPr>
                <w:b/>
                <w:sz w:val="17"/>
              </w:rPr>
            </w:pPr>
            <w:r>
              <w:rPr>
                <w:b/>
                <w:sz w:val="17"/>
              </w:rPr>
              <w:t>Venituri potenţiale obţinute din valorificarea unor bunuri mobile şi</w:t>
            </w:r>
          </w:p>
          <w:p w:rsidR="001924C2" w:rsidRDefault="001924C2">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6"/>
              </w:rPr>
            </w:pPr>
          </w:p>
        </w:tc>
      </w:tr>
      <w:tr w:rsidR="001924C2">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1924C2" w:rsidRDefault="001924C2">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1924C2" w:rsidRDefault="001924C2">
            <w:pPr>
              <w:pStyle w:val="TableParagraph"/>
              <w:spacing w:before="26"/>
              <w:ind w:left="32"/>
              <w:rPr>
                <w:b/>
                <w:sz w:val="17"/>
              </w:rPr>
            </w:pPr>
            <w:r>
              <w:rPr>
                <w:b/>
                <w:sz w:val="17"/>
              </w:rPr>
              <w:t>INDIVIDUAL DE MUNCĂ? (se vor menționa natura lor şi valoarea)</w:t>
            </w: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22"/>
        </w:trPr>
        <w:tc>
          <w:tcPr>
            <w:tcW w:w="537" w:type="dxa"/>
            <w:tcBorders>
              <w:top w:val="single" w:sz="8" w:space="0" w:color="000000"/>
              <w:left w:val="single" w:sz="12" w:space="0" w:color="000000"/>
              <w:bottom w:val="single" w:sz="8" w:space="0" w:color="000000"/>
              <w:right w:val="single" w:sz="6" w:space="0" w:color="000000"/>
            </w:tcBorders>
          </w:tcPr>
          <w:p w:rsidR="001924C2" w:rsidRDefault="001924C2">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1924C2" w:rsidRDefault="001924C2">
            <w:pPr>
              <w:pStyle w:val="TableParagraph"/>
              <w:rPr>
                <w:rFonts w:ascii="Times New Roman"/>
                <w:sz w:val="14"/>
              </w:rPr>
            </w:pPr>
          </w:p>
        </w:tc>
      </w:tr>
      <w:tr w:rsidR="001924C2">
        <w:trPr>
          <w:trHeight w:val="210"/>
        </w:trPr>
        <w:tc>
          <w:tcPr>
            <w:tcW w:w="537" w:type="dxa"/>
            <w:tcBorders>
              <w:top w:val="single" w:sz="8" w:space="0" w:color="000000"/>
              <w:left w:val="single" w:sz="12" w:space="0" w:color="000000"/>
              <w:right w:val="single" w:sz="6" w:space="0" w:color="000000"/>
            </w:tcBorders>
          </w:tcPr>
          <w:p w:rsidR="001924C2" w:rsidRDefault="001924C2">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1924C2" w:rsidRDefault="001924C2">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1924C2" w:rsidRDefault="001924C2">
            <w:pPr>
              <w:pStyle w:val="TableParagraph"/>
              <w:rPr>
                <w:rFonts w:ascii="Times New Roman"/>
                <w:sz w:val="14"/>
              </w:rPr>
            </w:pPr>
          </w:p>
        </w:tc>
      </w:tr>
      <w:tr w:rsidR="001924C2">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1924C2" w:rsidRDefault="001924C2">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1924C2" w:rsidRDefault="001924C2">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1924C2" w:rsidRDefault="001924C2">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1924C2" w:rsidRDefault="001924C2">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1924C2" w:rsidRDefault="001924C2">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1924C2" w:rsidRDefault="001924C2">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1924C2" w:rsidRDefault="001924C2">
            <w:pPr>
              <w:pStyle w:val="TableParagraph"/>
              <w:rPr>
                <w:rFonts w:ascii="Times New Roman"/>
                <w:sz w:val="10"/>
              </w:rPr>
            </w:pPr>
          </w:p>
        </w:tc>
      </w:tr>
      <w:tr w:rsidR="001924C2">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1924C2" w:rsidRDefault="001924C2">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1924C2" w:rsidRDefault="001924C2">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1924C2" w:rsidRDefault="001924C2">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1924C2" w:rsidRDefault="001924C2">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1924C2" w:rsidRDefault="001924C2">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1924C2" w:rsidRDefault="001924C2">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1924C2" w:rsidRDefault="001924C2">
            <w:pPr>
              <w:pStyle w:val="TableParagraph"/>
              <w:rPr>
                <w:rFonts w:ascii="Times New Roman"/>
                <w:sz w:val="10"/>
              </w:rPr>
            </w:pPr>
          </w:p>
        </w:tc>
      </w:tr>
    </w:tbl>
    <w:p w:rsidR="001924C2" w:rsidRDefault="001924C2"/>
    <w:sectPr w:rsidR="001924C2" w:rsidSect="00C501C4">
      <w:pgSz w:w="12240" w:h="15840"/>
      <w:pgMar w:top="300" w:right="860" w:bottom="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D189E"/>
    <w:multiLevelType w:val="hybridMultilevel"/>
    <w:tmpl w:val="5840E294"/>
    <w:lvl w:ilvl="0" w:tplc="CE6ED302">
      <w:start w:val="3"/>
      <w:numFmt w:val="upperLetter"/>
      <w:lvlText w:val="%1."/>
      <w:lvlJc w:val="left"/>
      <w:pPr>
        <w:ind w:left="613" w:hanging="327"/>
      </w:pPr>
      <w:rPr>
        <w:rFonts w:cs="Times New Roman" w:hint="default"/>
        <w:spacing w:val="0"/>
        <w:w w:val="105"/>
        <w:u w:val="single" w:color="000000"/>
      </w:rPr>
    </w:lvl>
    <w:lvl w:ilvl="1" w:tplc="AD46D416">
      <w:numFmt w:val="bullet"/>
      <w:lvlText w:val="•"/>
      <w:lvlJc w:val="left"/>
      <w:pPr>
        <w:ind w:left="1594" w:hanging="327"/>
      </w:pPr>
      <w:rPr>
        <w:rFonts w:hint="default"/>
      </w:rPr>
    </w:lvl>
    <w:lvl w:ilvl="2" w:tplc="F9B2ADC6">
      <w:numFmt w:val="bullet"/>
      <w:lvlText w:val="•"/>
      <w:lvlJc w:val="left"/>
      <w:pPr>
        <w:ind w:left="2568" w:hanging="327"/>
      </w:pPr>
      <w:rPr>
        <w:rFonts w:hint="default"/>
      </w:rPr>
    </w:lvl>
    <w:lvl w:ilvl="3" w:tplc="1AF449D6">
      <w:numFmt w:val="bullet"/>
      <w:lvlText w:val="•"/>
      <w:lvlJc w:val="left"/>
      <w:pPr>
        <w:ind w:left="3542" w:hanging="327"/>
      </w:pPr>
      <w:rPr>
        <w:rFonts w:hint="default"/>
      </w:rPr>
    </w:lvl>
    <w:lvl w:ilvl="4" w:tplc="29806A42">
      <w:numFmt w:val="bullet"/>
      <w:lvlText w:val="•"/>
      <w:lvlJc w:val="left"/>
      <w:pPr>
        <w:ind w:left="4516" w:hanging="327"/>
      </w:pPr>
      <w:rPr>
        <w:rFonts w:hint="default"/>
      </w:rPr>
    </w:lvl>
    <w:lvl w:ilvl="5" w:tplc="EE721F74">
      <w:numFmt w:val="bullet"/>
      <w:lvlText w:val="•"/>
      <w:lvlJc w:val="left"/>
      <w:pPr>
        <w:ind w:left="5490" w:hanging="327"/>
      </w:pPr>
      <w:rPr>
        <w:rFonts w:hint="default"/>
      </w:rPr>
    </w:lvl>
    <w:lvl w:ilvl="6" w:tplc="07D24264">
      <w:numFmt w:val="bullet"/>
      <w:lvlText w:val="•"/>
      <w:lvlJc w:val="left"/>
      <w:pPr>
        <w:ind w:left="6464" w:hanging="327"/>
      </w:pPr>
      <w:rPr>
        <w:rFonts w:hint="default"/>
      </w:rPr>
    </w:lvl>
    <w:lvl w:ilvl="7" w:tplc="7004E8B6">
      <w:numFmt w:val="bullet"/>
      <w:lvlText w:val="•"/>
      <w:lvlJc w:val="left"/>
      <w:pPr>
        <w:ind w:left="7438" w:hanging="327"/>
      </w:pPr>
      <w:rPr>
        <w:rFonts w:hint="default"/>
      </w:rPr>
    </w:lvl>
    <w:lvl w:ilvl="8" w:tplc="3086ECFC">
      <w:numFmt w:val="bullet"/>
      <w:lvlText w:val="•"/>
      <w:lvlJc w:val="left"/>
      <w:pPr>
        <w:ind w:left="8412" w:hanging="32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01C4"/>
    <w:rsid w:val="000072B9"/>
    <w:rsid w:val="000E129C"/>
    <w:rsid w:val="001924C2"/>
    <w:rsid w:val="003E589A"/>
    <w:rsid w:val="004F06E7"/>
    <w:rsid w:val="005D058E"/>
    <w:rsid w:val="005E71B2"/>
    <w:rsid w:val="00691DF8"/>
    <w:rsid w:val="008F714A"/>
    <w:rsid w:val="00C501C4"/>
    <w:rsid w:val="00C7425E"/>
    <w:rsid w:val="00CA73A7"/>
    <w:rsid w:val="00CC604A"/>
    <w:rsid w:val="00FD53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1C4"/>
    <w:pPr>
      <w:widowControl w:val="0"/>
      <w:autoSpaceDE w:val="0"/>
      <w:autoSpaceDN w:val="0"/>
    </w:pPr>
    <w:rPr>
      <w:rFonts w:ascii="Arial" w:hAnsi="Arial" w:cs="Arial"/>
      <w:lang w:val="ro-RO" w:eastAsia="ro-RO"/>
    </w:rPr>
  </w:style>
  <w:style w:type="paragraph" w:styleId="Heading1">
    <w:name w:val="heading 1"/>
    <w:basedOn w:val="Normal"/>
    <w:link w:val="Heading1Char"/>
    <w:uiPriority w:val="99"/>
    <w:qFormat/>
    <w:rsid w:val="00C501C4"/>
    <w:pPr>
      <w:spacing w:before="136"/>
      <w:ind w:left="1330" w:right="1383"/>
      <w:jc w:val="center"/>
      <w:outlineLvl w:val="0"/>
    </w:pPr>
    <w:rPr>
      <w:rFonts w:ascii="Monotype Corsiva" w:hAnsi="Monotype Corsiva" w:cs="Monotype Corsiva"/>
      <w:b/>
      <w:bCs/>
      <w:i/>
      <w:sz w:val="34"/>
      <w:szCs w:val="34"/>
      <w:u w:val="single" w:color="000000"/>
    </w:rPr>
  </w:style>
  <w:style w:type="paragraph" w:styleId="Heading2">
    <w:name w:val="heading 2"/>
    <w:basedOn w:val="Normal"/>
    <w:link w:val="Heading2Char"/>
    <w:uiPriority w:val="99"/>
    <w:qFormat/>
    <w:rsid w:val="00C501C4"/>
    <w:pPr>
      <w:ind w:hanging="390"/>
      <w:outlineLvl w:val="1"/>
    </w:pPr>
    <w:rPr>
      <w:rFonts w:ascii="Monotype Corsiva" w:hAnsi="Monotype Corsiva" w:cs="Monotype Corsiva"/>
      <w:b/>
      <w:bCs/>
      <w:i/>
      <w:sz w:val="26"/>
      <w:szCs w:val="26"/>
    </w:rPr>
  </w:style>
  <w:style w:type="paragraph" w:styleId="Heading3">
    <w:name w:val="heading 3"/>
    <w:basedOn w:val="Normal"/>
    <w:link w:val="Heading3Char"/>
    <w:uiPriority w:val="99"/>
    <w:qFormat/>
    <w:rsid w:val="00C501C4"/>
    <w:pPr>
      <w:outlineLvl w:val="2"/>
    </w:pPr>
    <w:rPr>
      <w:rFonts w:ascii="Monotype Corsiva" w:hAnsi="Monotype Corsiva" w:cs="Monotype Corsiva"/>
      <w:b/>
      <w:bCs/>
      <w:i/>
      <w:sz w:val="24"/>
      <w:szCs w:val="24"/>
    </w:rPr>
  </w:style>
  <w:style w:type="paragraph" w:styleId="Heading4">
    <w:name w:val="heading 4"/>
    <w:basedOn w:val="Normal"/>
    <w:link w:val="Heading4Char"/>
    <w:uiPriority w:val="99"/>
    <w:qFormat/>
    <w:rsid w:val="00C501C4"/>
    <w:pPr>
      <w:spacing w:before="83"/>
      <w:outlineLvl w:val="3"/>
    </w:pPr>
    <w:rPr>
      <w:b/>
      <w:bCs/>
      <w:sz w:val="19"/>
      <w:szCs w:val="19"/>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F07"/>
    <w:rPr>
      <w:rFonts w:asciiTheme="majorHAnsi" w:eastAsiaTheme="majorEastAsia" w:hAnsiTheme="majorHAnsi" w:cstheme="majorBidi"/>
      <w:b/>
      <w:bCs/>
      <w:kern w:val="32"/>
      <w:sz w:val="32"/>
      <w:szCs w:val="32"/>
      <w:lang w:val="ro-RO" w:eastAsia="ro-RO"/>
    </w:rPr>
  </w:style>
  <w:style w:type="character" w:customStyle="1" w:styleId="Heading2Char">
    <w:name w:val="Heading 2 Char"/>
    <w:basedOn w:val="DefaultParagraphFont"/>
    <w:link w:val="Heading2"/>
    <w:uiPriority w:val="9"/>
    <w:semiHidden/>
    <w:rsid w:val="00666F07"/>
    <w:rPr>
      <w:rFonts w:asciiTheme="majorHAnsi" w:eastAsiaTheme="majorEastAsia" w:hAnsiTheme="majorHAnsi" w:cstheme="majorBidi"/>
      <w:b/>
      <w:bCs/>
      <w:i/>
      <w:iCs/>
      <w:sz w:val="28"/>
      <w:szCs w:val="28"/>
      <w:lang w:val="ro-RO" w:eastAsia="ro-RO"/>
    </w:rPr>
  </w:style>
  <w:style w:type="character" w:customStyle="1" w:styleId="Heading3Char">
    <w:name w:val="Heading 3 Char"/>
    <w:basedOn w:val="DefaultParagraphFont"/>
    <w:link w:val="Heading3"/>
    <w:uiPriority w:val="9"/>
    <w:semiHidden/>
    <w:rsid w:val="00666F07"/>
    <w:rPr>
      <w:rFonts w:asciiTheme="majorHAnsi" w:eastAsiaTheme="majorEastAsia" w:hAnsiTheme="majorHAnsi" w:cstheme="majorBidi"/>
      <w:b/>
      <w:bCs/>
      <w:sz w:val="26"/>
      <w:szCs w:val="26"/>
      <w:lang w:val="ro-RO" w:eastAsia="ro-RO"/>
    </w:rPr>
  </w:style>
  <w:style w:type="character" w:customStyle="1" w:styleId="Heading4Char">
    <w:name w:val="Heading 4 Char"/>
    <w:basedOn w:val="DefaultParagraphFont"/>
    <w:link w:val="Heading4"/>
    <w:uiPriority w:val="9"/>
    <w:semiHidden/>
    <w:rsid w:val="00666F07"/>
    <w:rPr>
      <w:rFonts w:asciiTheme="minorHAnsi" w:eastAsiaTheme="minorEastAsia" w:hAnsiTheme="minorHAnsi" w:cstheme="minorBidi"/>
      <w:b/>
      <w:bCs/>
      <w:sz w:val="28"/>
      <w:szCs w:val="28"/>
      <w:lang w:val="ro-RO" w:eastAsia="ro-RO"/>
    </w:rPr>
  </w:style>
  <w:style w:type="paragraph" w:styleId="BodyText">
    <w:name w:val="Body Text"/>
    <w:basedOn w:val="Normal"/>
    <w:link w:val="BodyTextChar"/>
    <w:uiPriority w:val="99"/>
    <w:rsid w:val="00C501C4"/>
    <w:pPr>
      <w:spacing w:before="1"/>
      <w:ind w:left="303"/>
    </w:pPr>
    <w:rPr>
      <w:b/>
      <w:bCs/>
      <w:sz w:val="18"/>
      <w:szCs w:val="18"/>
    </w:rPr>
  </w:style>
  <w:style w:type="character" w:customStyle="1" w:styleId="BodyTextChar">
    <w:name w:val="Body Text Char"/>
    <w:basedOn w:val="DefaultParagraphFont"/>
    <w:link w:val="BodyText"/>
    <w:uiPriority w:val="99"/>
    <w:semiHidden/>
    <w:rsid w:val="00666F07"/>
    <w:rPr>
      <w:rFonts w:ascii="Arial" w:hAnsi="Arial" w:cs="Arial"/>
      <w:lang w:val="ro-RO" w:eastAsia="ro-RO"/>
    </w:rPr>
  </w:style>
  <w:style w:type="paragraph" w:styleId="ListParagraph">
    <w:name w:val="List Paragraph"/>
    <w:basedOn w:val="Normal"/>
    <w:uiPriority w:val="99"/>
    <w:qFormat/>
    <w:rsid w:val="00C501C4"/>
    <w:pPr>
      <w:spacing w:before="63"/>
      <w:ind w:left="613" w:hanging="402"/>
    </w:pPr>
    <w:rPr>
      <w:rFonts w:ascii="Monotype Corsiva" w:hAnsi="Monotype Corsiva" w:cs="Monotype Corsiva"/>
      <w:u w:val="single" w:color="000000"/>
    </w:rPr>
  </w:style>
  <w:style w:type="paragraph" w:customStyle="1" w:styleId="TableParagraph">
    <w:name w:val="Table Paragraph"/>
    <w:basedOn w:val="Normal"/>
    <w:uiPriority w:val="99"/>
    <w:rsid w:val="00C501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1368</Words>
  <Characters>7803</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nr</dc:title>
  <dc:subject/>
  <dc:creator>Corina</dc:creator>
  <cp:keywords/>
  <dc:description/>
  <cp:lastModifiedBy>User</cp:lastModifiedBy>
  <cp:revision>2</cp:revision>
  <dcterms:created xsi:type="dcterms:W3CDTF">2020-08-25T08:26:00Z</dcterms:created>
  <dcterms:modified xsi:type="dcterms:W3CDTF">2020-08-25T08:26:00Z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Reader 3  (3. 5. 2. 10)</vt:lpwstr>
  </property>
</Properties>
</file>